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98F15" w14:textId="2340E9C4" w:rsidR="00D13A8D" w:rsidRPr="00867CA2" w:rsidRDefault="001B17A4" w:rsidP="00B273DE">
      <w:pPr>
        <w:shd w:val="clear" w:color="auto" w:fill="FFFFFF" w:themeFill="background1"/>
        <w:tabs>
          <w:tab w:val="left" w:pos="1335"/>
          <w:tab w:val="left" w:pos="1575"/>
          <w:tab w:val="left" w:pos="2190"/>
          <w:tab w:val="left" w:pos="2445"/>
          <w:tab w:val="center" w:pos="6012"/>
        </w:tabs>
        <w:ind w:left="360"/>
        <w:jc w:val="center"/>
        <w:rPr>
          <w:rFonts w:ascii="Open Sans" w:hAnsi="Open Sans" w:cs="Open Sans"/>
          <w:b/>
          <w:color w:val="356D36" w:themeColor="accent1" w:themeShade="BF"/>
          <w:sz w:val="56"/>
          <w:szCs w:val="56"/>
          <w:u w:val="dotDash"/>
        </w:rPr>
      </w:pPr>
      <w:r w:rsidRPr="00867CA2">
        <w:rPr>
          <w:rFonts w:ascii="Open Sans" w:hAnsi="Open Sans" w:cs="Open Sans"/>
          <w:b/>
          <w:noProof/>
          <w:color w:val="356D36" w:themeColor="accent1" w:themeShade="BF"/>
          <w:sz w:val="56"/>
          <w:szCs w:val="56"/>
          <w:u w:val="dotDash"/>
        </w:rPr>
        <w:drawing>
          <wp:anchor distT="0" distB="0" distL="114300" distR="114300" simplePos="0" relativeHeight="251686912" behindDoc="1" locked="0" layoutInCell="1" allowOverlap="1" wp14:anchorId="4640874A" wp14:editId="2F4AD19A">
            <wp:simplePos x="0" y="0"/>
            <wp:positionH relativeFrom="margin">
              <wp:posOffset>-7612380</wp:posOffset>
            </wp:positionH>
            <wp:positionV relativeFrom="paragraph">
              <wp:posOffset>864870</wp:posOffset>
            </wp:positionV>
            <wp:extent cx="4876800" cy="10947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36" w:rsidRPr="00867CA2">
        <w:rPr>
          <w:rFonts w:ascii="Open Sans" w:hAnsi="Open Sans" w:cs="Open Sans"/>
          <w:b/>
          <w:noProof/>
          <w:color w:val="356D36" w:themeColor="accent1" w:themeShade="BF"/>
          <w:sz w:val="56"/>
          <w:szCs w:val="56"/>
          <w:u w:val="dotDash"/>
        </w:rPr>
        <w:drawing>
          <wp:anchor distT="0" distB="0" distL="114300" distR="114300" simplePos="0" relativeHeight="251676672" behindDoc="1" locked="0" layoutInCell="1" allowOverlap="1" wp14:anchorId="08B55884" wp14:editId="30117DEC">
            <wp:simplePos x="0" y="0"/>
            <wp:positionH relativeFrom="page">
              <wp:posOffset>8820150</wp:posOffset>
            </wp:positionH>
            <wp:positionV relativeFrom="paragraph">
              <wp:posOffset>-201930</wp:posOffset>
            </wp:positionV>
            <wp:extent cx="2705100" cy="2299781"/>
            <wp:effectExtent l="171450" t="171450" r="171450" b="1962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isspng-triangle-banner-festive-banners-colored-triangle-5a9c9b6d8d8af6.92793763152021284557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99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A2" w:rsidRPr="00867CA2">
        <w:rPr>
          <w:rFonts w:ascii="Open Sans" w:hAnsi="Open Sans" w:cs="Open Sans"/>
          <w:b/>
          <w:noProof/>
          <w:color w:val="356D36" w:themeColor="accent1" w:themeShade="BF"/>
          <w:sz w:val="56"/>
          <w:szCs w:val="56"/>
          <w:u w:val="dotDash"/>
        </w:rPr>
        <w:t>MARCH</w:t>
      </w:r>
      <w:r w:rsidR="002B4FA3" w:rsidRPr="00867CA2">
        <w:rPr>
          <w:rFonts w:ascii="Open Sans" w:hAnsi="Open Sans" w:cs="Open Sans"/>
          <w:b/>
          <w:noProof/>
          <w:color w:val="356D36" w:themeColor="accent1" w:themeShade="BF"/>
          <w:sz w:val="56"/>
          <w:szCs w:val="56"/>
          <w:u w:val="dotDash"/>
        </w:rPr>
        <w:t xml:space="preserve"> 2024</w:t>
      </w:r>
    </w:p>
    <w:tbl>
      <w:tblPr>
        <w:tblStyle w:val="Calendar-Accent1"/>
        <w:tblpPr w:leftFromText="180" w:rightFromText="180" w:vertAnchor="text" w:horzAnchor="margin" w:tblpX="80" w:tblpY="407"/>
        <w:tblOverlap w:val="never"/>
        <w:tblW w:w="4987" w:type="pct"/>
        <w:tblBorders>
          <w:top w:val="single" w:sz="8" w:space="0" w:color="672020" w:themeColor="accent6" w:themeShade="80"/>
          <w:left w:val="single" w:sz="8" w:space="0" w:color="672020" w:themeColor="accent6" w:themeShade="80"/>
          <w:bottom w:val="single" w:sz="8" w:space="0" w:color="672020" w:themeColor="accent6" w:themeShade="80"/>
          <w:right w:val="single" w:sz="8" w:space="0" w:color="672020" w:themeColor="accent6" w:themeShade="80"/>
          <w:insideH w:val="single" w:sz="8" w:space="0" w:color="672020" w:themeColor="accent6" w:themeShade="80"/>
          <w:insideV w:val="single" w:sz="8" w:space="0" w:color="672020" w:themeColor="accent6" w:themeShade="80"/>
        </w:tblBorders>
        <w:tblLayout w:type="fixed"/>
        <w:tblLook w:val="04A0" w:firstRow="1" w:lastRow="0" w:firstColumn="1" w:lastColumn="0" w:noHBand="0" w:noVBand="1"/>
        <w:tblCaption w:val="Layout table"/>
      </w:tblPr>
      <w:tblGrid>
        <w:gridCol w:w="1232"/>
        <w:gridCol w:w="1611"/>
        <w:gridCol w:w="2079"/>
        <w:gridCol w:w="1759"/>
        <w:gridCol w:w="1680"/>
        <w:gridCol w:w="1871"/>
        <w:gridCol w:w="1372"/>
      </w:tblGrid>
      <w:tr w:rsidR="0017240E" w:rsidRPr="008029F1" w14:paraId="1764EC53" w14:textId="77777777" w:rsidTr="001724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88C589" w:themeFill="accent1" w:themeFillTint="99"/>
          </w:tcPr>
          <w:p w14:paraId="1372E2D0" w14:textId="77777777" w:rsidR="00FA19D6" w:rsidRPr="001E7D9A" w:rsidRDefault="00B831EB" w:rsidP="001E7D9A">
            <w:pPr>
              <w:pStyle w:val="Days"/>
              <w:rPr>
                <w:rFonts w:ascii="Open Sans" w:hAnsi="Open Sans" w:cs="Open Sans"/>
                <w:b/>
              </w:rPr>
            </w:pPr>
            <w:bookmarkStart w:id="0" w:name="_Calendar"/>
            <w:bookmarkEnd w:id="0"/>
            <w:r w:rsidRPr="001E7D9A">
              <w:rPr>
                <w:rFonts w:ascii="Open Sans" w:hAnsi="Open Sans" w:cs="Open Sans"/>
                <w:b/>
              </w:rPr>
              <w:t>Sun.</w:t>
            </w:r>
          </w:p>
        </w:tc>
        <w:tc>
          <w:tcPr>
            <w:tcW w:w="69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88C589" w:themeFill="accent1" w:themeFillTint="99"/>
          </w:tcPr>
          <w:p w14:paraId="3973F24C" w14:textId="77777777" w:rsidR="00FA19D6" w:rsidRPr="001E7D9A" w:rsidRDefault="00B831EB" w:rsidP="001E7D9A">
            <w:pPr>
              <w:pStyle w:val="Days"/>
              <w:rPr>
                <w:rFonts w:ascii="Open Sans" w:hAnsi="Open Sans" w:cs="Open Sans"/>
                <w:b/>
              </w:rPr>
            </w:pPr>
            <w:r w:rsidRPr="001E7D9A">
              <w:rPr>
                <w:rFonts w:ascii="Open Sans" w:hAnsi="Open Sans" w:cs="Open Sans"/>
                <w:b/>
              </w:rPr>
              <w:t>Mon.</w:t>
            </w:r>
          </w:p>
        </w:tc>
        <w:tc>
          <w:tcPr>
            <w:tcW w:w="89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88C589" w:themeFill="accent1" w:themeFillTint="99"/>
          </w:tcPr>
          <w:p w14:paraId="302311F2" w14:textId="77777777" w:rsidR="00FA19D6" w:rsidRPr="001E7D9A" w:rsidRDefault="00B831EB" w:rsidP="001E7D9A">
            <w:pPr>
              <w:pStyle w:val="Days"/>
              <w:rPr>
                <w:rFonts w:ascii="Open Sans" w:hAnsi="Open Sans" w:cs="Open Sans"/>
                <w:b/>
              </w:rPr>
            </w:pPr>
            <w:r w:rsidRPr="001E7D9A">
              <w:rPr>
                <w:rFonts w:ascii="Open Sans" w:hAnsi="Open Sans" w:cs="Open Sans"/>
                <w:b/>
              </w:rPr>
              <w:t>Tue.</w:t>
            </w:r>
          </w:p>
        </w:tc>
        <w:tc>
          <w:tcPr>
            <w:tcW w:w="7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88C589" w:themeFill="accent1" w:themeFillTint="99"/>
          </w:tcPr>
          <w:p w14:paraId="4C743D91" w14:textId="237D4997" w:rsidR="00FA19D6" w:rsidRPr="001E7D9A" w:rsidRDefault="00B831EB" w:rsidP="001E7D9A">
            <w:pPr>
              <w:pStyle w:val="Days"/>
              <w:rPr>
                <w:rFonts w:ascii="Open Sans" w:hAnsi="Open Sans" w:cs="Open Sans"/>
                <w:b/>
              </w:rPr>
            </w:pPr>
            <w:r w:rsidRPr="001E7D9A">
              <w:rPr>
                <w:rFonts w:ascii="Open Sans" w:hAnsi="Open Sans" w:cs="Open Sans"/>
                <w:b/>
              </w:rPr>
              <w:t>Wed.</w:t>
            </w:r>
          </w:p>
        </w:tc>
        <w:tc>
          <w:tcPr>
            <w:tcW w:w="72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88C589" w:themeFill="accent1" w:themeFillTint="99"/>
          </w:tcPr>
          <w:p w14:paraId="226AB68C" w14:textId="77777777" w:rsidR="00FA19D6" w:rsidRPr="001E7D9A" w:rsidRDefault="00B831EB" w:rsidP="001E7D9A">
            <w:pPr>
              <w:pStyle w:val="Days"/>
              <w:rPr>
                <w:rFonts w:ascii="Open Sans" w:hAnsi="Open Sans" w:cs="Open Sans"/>
                <w:b/>
              </w:rPr>
            </w:pPr>
            <w:r w:rsidRPr="001E7D9A">
              <w:rPr>
                <w:rFonts w:ascii="Open Sans" w:hAnsi="Open Sans" w:cs="Open Sans"/>
                <w:b/>
              </w:rPr>
              <w:t>Thu.</w:t>
            </w:r>
          </w:p>
        </w:tc>
        <w:tc>
          <w:tcPr>
            <w:tcW w:w="80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88C589" w:themeFill="accent1" w:themeFillTint="99"/>
          </w:tcPr>
          <w:p w14:paraId="72E9EEA6" w14:textId="77777777" w:rsidR="00FA19D6" w:rsidRPr="001E7D9A" w:rsidRDefault="00B831EB" w:rsidP="001E7D9A">
            <w:pPr>
              <w:pStyle w:val="Days"/>
              <w:rPr>
                <w:rFonts w:ascii="Open Sans" w:hAnsi="Open Sans" w:cs="Open Sans"/>
                <w:b/>
              </w:rPr>
            </w:pPr>
            <w:r w:rsidRPr="001E7D9A">
              <w:rPr>
                <w:rFonts w:ascii="Open Sans" w:hAnsi="Open Sans" w:cs="Open Sans"/>
                <w:b/>
              </w:rPr>
              <w:t>Fri.</w:t>
            </w:r>
          </w:p>
        </w:tc>
        <w:tc>
          <w:tcPr>
            <w:tcW w:w="59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8C589" w:themeFill="accent1" w:themeFillTint="99"/>
          </w:tcPr>
          <w:p w14:paraId="137555B0" w14:textId="77777777" w:rsidR="00FA19D6" w:rsidRPr="001E7D9A" w:rsidRDefault="00B831EB" w:rsidP="001E7D9A">
            <w:pPr>
              <w:pStyle w:val="Days"/>
              <w:rPr>
                <w:rFonts w:ascii="Open Sans" w:hAnsi="Open Sans" w:cs="Open Sans"/>
                <w:b/>
              </w:rPr>
            </w:pPr>
            <w:r w:rsidRPr="001E7D9A">
              <w:rPr>
                <w:rFonts w:ascii="Open Sans" w:hAnsi="Open Sans" w:cs="Open Sans"/>
                <w:b/>
              </w:rPr>
              <w:t>Sat.</w:t>
            </w:r>
          </w:p>
        </w:tc>
      </w:tr>
      <w:tr w:rsidR="00611988" w:rsidRPr="008029F1" w14:paraId="5D42A8C4" w14:textId="77777777" w:rsidTr="00C56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tcW w:w="531" w:type="pct"/>
            <w:tcBorders>
              <w:top w:val="single" w:sz="12" w:space="0" w:color="auto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15CAE626" w14:textId="57C05CF7" w:rsidR="00FA19D6" w:rsidRPr="008029F1" w:rsidRDefault="00605F7F" w:rsidP="008029F1">
            <w:pPr>
              <w:pStyle w:val="Dates"/>
              <w:spacing w:before="0"/>
              <w:rPr>
                <w:rFonts w:cstheme="minorHAnsi"/>
                <w:color w:val="C64847" w:themeColor="accent6"/>
                <w:highlight w:val="black"/>
              </w:rPr>
            </w:pPr>
            <w:r w:rsidRPr="00605F7F">
              <w:rPr>
                <w:rFonts w:cstheme="minorHAnsi"/>
                <w:color w:val="C64847" w:themeColor="accent6"/>
                <w:highlight w:val="black"/>
              </w:rPr>
              <w:drawing>
                <wp:anchor distT="0" distB="0" distL="114300" distR="114300" simplePos="0" relativeHeight="251698176" behindDoc="0" locked="0" layoutInCell="1" allowOverlap="1" wp14:anchorId="73E95C88" wp14:editId="65FBD04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6985</wp:posOffset>
                  </wp:positionV>
                  <wp:extent cx="5267325" cy="1314450"/>
                  <wp:effectExtent l="0" t="0" r="9525" b="0"/>
                  <wp:wrapNone/>
                  <wp:docPr id="6" name="Picture 6" descr="March Free Calendar Cliparts Clip Art Transparent Png - March Clipart,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ch Free Calendar Cliparts Clip Art Transparent Png - March Clipart,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085" cy="133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1EB" w:rsidRPr="008029F1">
              <w:rPr>
                <w:rFonts w:cstheme="minorHAnsi"/>
                <w:color w:val="C64847" w:themeColor="accent6"/>
                <w:highlight w:val="black"/>
              </w:rPr>
              <w:fldChar w:fldCharType="begin"/>
            </w:r>
            <w:r w:rsidR="00B831EB" w:rsidRPr="008029F1">
              <w:rPr>
                <w:rFonts w:cstheme="minorHAnsi"/>
                <w:color w:val="C64847" w:themeColor="accent6"/>
                <w:highlight w:val="black"/>
              </w:rPr>
              <w:instrText xml:space="preserve"> IF </w:instrText>
            </w:r>
            <w:r w:rsidR="00B831EB" w:rsidRPr="008029F1">
              <w:rPr>
                <w:rFonts w:cstheme="minorHAnsi"/>
                <w:color w:val="C64847" w:themeColor="accent6"/>
                <w:highlight w:val="black"/>
              </w:rPr>
              <w:fldChar w:fldCharType="begin"/>
            </w:r>
            <w:r w:rsidR="00B831EB" w:rsidRPr="008029F1">
              <w:rPr>
                <w:rFonts w:cstheme="minorHAnsi"/>
                <w:color w:val="C64847" w:themeColor="accent6"/>
                <w:highlight w:val="black"/>
              </w:rPr>
              <w:instrText xml:space="preserve"> DocVariable MonthStart \@ dddd </w:instrText>
            </w:r>
            <w:r w:rsidR="00B831EB" w:rsidRPr="008029F1">
              <w:rPr>
                <w:rFonts w:cstheme="minorHAnsi"/>
                <w:color w:val="C64847" w:themeColor="accent6"/>
                <w:highlight w:val="black"/>
              </w:rPr>
              <w:fldChar w:fldCharType="separate"/>
            </w:r>
            <w:r w:rsidR="00A622C2" w:rsidRPr="008029F1">
              <w:rPr>
                <w:rFonts w:cstheme="minorHAnsi"/>
                <w:color w:val="C64847" w:themeColor="accent6"/>
                <w:highlight w:val="black"/>
              </w:rPr>
              <w:instrText>Monday</w:instrText>
            </w:r>
            <w:r w:rsidR="00B831EB" w:rsidRPr="008029F1">
              <w:rPr>
                <w:rFonts w:cstheme="minorHAnsi"/>
                <w:color w:val="C64847" w:themeColor="accent6"/>
                <w:highlight w:val="black"/>
              </w:rPr>
              <w:fldChar w:fldCharType="end"/>
            </w:r>
            <w:r w:rsidR="00B831EB" w:rsidRPr="008029F1">
              <w:rPr>
                <w:rFonts w:cstheme="minorHAnsi"/>
                <w:color w:val="C64847" w:themeColor="accent6"/>
                <w:highlight w:val="black"/>
              </w:rPr>
              <w:instrText xml:space="preserve"> = “Sunday" 1 ""</w:instrText>
            </w:r>
            <w:r w:rsidR="00B831EB" w:rsidRPr="008029F1">
              <w:rPr>
                <w:rFonts w:cstheme="minorHAnsi"/>
                <w:color w:val="C64847" w:themeColor="accent6"/>
                <w:highlight w:val="black"/>
              </w:rPr>
              <w:fldChar w:fldCharType="end"/>
            </w:r>
          </w:p>
        </w:tc>
        <w:tc>
          <w:tcPr>
            <w:tcW w:w="694" w:type="pct"/>
            <w:tcBorders>
              <w:top w:val="single" w:sz="12" w:space="0" w:color="auto"/>
              <w:left w:val="single" w:sz="4" w:space="0" w:color="002060"/>
              <w:bottom w:val="single" w:sz="4" w:space="0" w:color="FFFFFF" w:themeColor="background1"/>
              <w:right w:val="single" w:sz="4" w:space="0" w:color="002060"/>
            </w:tcBorders>
            <w:shd w:val="clear" w:color="auto" w:fill="auto"/>
          </w:tcPr>
          <w:p w14:paraId="23EC09E9" w14:textId="064BE822" w:rsidR="00E5119E" w:rsidRPr="006828C3" w:rsidRDefault="00E5119E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auto"/>
                <w:szCs w:val="24"/>
              </w:rPr>
            </w:pPr>
          </w:p>
        </w:tc>
        <w:tc>
          <w:tcPr>
            <w:tcW w:w="896" w:type="pct"/>
            <w:tcBorders>
              <w:top w:val="single" w:sz="12" w:space="0" w:color="auto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3144FBC6" w14:textId="77777777" w:rsidR="00FA19D6" w:rsidRPr="006828C3" w:rsidRDefault="00FA19D6" w:rsidP="00A06BC6">
            <w:pPr>
              <w:pStyle w:val="Dates"/>
              <w:spacing w:before="0"/>
              <w:rPr>
                <w:rFonts w:ascii="Open Sans" w:hAnsi="Open Sans" w:cs="Open Sans"/>
                <w:b/>
                <w:color w:val="auto"/>
                <w:szCs w:val="24"/>
              </w:rPr>
            </w:pPr>
          </w:p>
          <w:p w14:paraId="3E7BA363" w14:textId="77777777" w:rsidR="00FE28C3" w:rsidRPr="006828C3" w:rsidRDefault="00FE28C3" w:rsidP="00FE28C3">
            <w:pPr>
              <w:pStyle w:val="Dates"/>
              <w:spacing w:before="0"/>
              <w:jc w:val="center"/>
              <w:rPr>
                <w:rFonts w:ascii="Open Sans" w:hAnsi="Open Sans" w:cs="Open Sans"/>
                <w:b/>
                <w:color w:val="auto"/>
                <w:szCs w:val="24"/>
              </w:rPr>
            </w:pPr>
          </w:p>
          <w:p w14:paraId="2837D93E" w14:textId="77777777" w:rsidR="00FE28C3" w:rsidRPr="006828C3" w:rsidRDefault="00FE28C3" w:rsidP="00FE28C3">
            <w:pPr>
              <w:pStyle w:val="Dates"/>
              <w:spacing w:before="0"/>
              <w:jc w:val="center"/>
              <w:rPr>
                <w:rFonts w:ascii="Open Sans" w:hAnsi="Open Sans" w:cs="Open Sans"/>
                <w:b/>
                <w:color w:val="auto"/>
                <w:szCs w:val="24"/>
              </w:rPr>
            </w:pPr>
          </w:p>
          <w:p w14:paraId="0195F5EB" w14:textId="77777777" w:rsidR="00FE28C3" w:rsidRPr="006828C3" w:rsidRDefault="00FE28C3" w:rsidP="00FE28C3">
            <w:pPr>
              <w:pStyle w:val="Dates"/>
              <w:spacing w:before="0"/>
              <w:jc w:val="center"/>
              <w:rPr>
                <w:rFonts w:ascii="Open Sans" w:hAnsi="Open Sans" w:cs="Open Sans"/>
                <w:b/>
                <w:color w:val="auto"/>
                <w:szCs w:val="24"/>
              </w:rPr>
            </w:pPr>
          </w:p>
        </w:tc>
        <w:tc>
          <w:tcPr>
            <w:tcW w:w="758" w:type="pct"/>
            <w:tcBorders>
              <w:top w:val="single" w:sz="12" w:space="0" w:color="auto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7107FC67" w14:textId="71140D28" w:rsidR="00FA19D6" w:rsidRDefault="00FA19D6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auto"/>
              </w:rPr>
            </w:pPr>
          </w:p>
          <w:p w14:paraId="5A6AF8EC" w14:textId="77777777" w:rsidR="00DF4144" w:rsidRDefault="00DF4144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auto"/>
              </w:rPr>
            </w:pPr>
          </w:p>
          <w:p w14:paraId="54DC64B4" w14:textId="77777777" w:rsidR="00DF4144" w:rsidRPr="006828C3" w:rsidRDefault="00DF4144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auto"/>
              </w:rPr>
            </w:pPr>
          </w:p>
        </w:tc>
        <w:tc>
          <w:tcPr>
            <w:tcW w:w="724" w:type="pct"/>
            <w:tcBorders>
              <w:top w:val="single" w:sz="12" w:space="0" w:color="auto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2610279B" w14:textId="27494F6B" w:rsidR="001A200D" w:rsidRPr="006828C3" w:rsidRDefault="001A200D" w:rsidP="00683522">
            <w:pPr>
              <w:pStyle w:val="Dates"/>
              <w:spacing w:before="0"/>
              <w:rPr>
                <w:rFonts w:ascii="Open Sans" w:hAnsi="Open Sans" w:cs="Open Sans"/>
                <w:b/>
                <w:color w:val="auto"/>
              </w:rPr>
            </w:pPr>
          </w:p>
        </w:tc>
        <w:tc>
          <w:tcPr>
            <w:tcW w:w="806" w:type="pct"/>
            <w:tcBorders>
              <w:top w:val="single" w:sz="12" w:space="0" w:color="auto"/>
              <w:left w:val="single" w:sz="4" w:space="0" w:color="002060"/>
              <w:right w:val="single" w:sz="4" w:space="0" w:color="002060"/>
            </w:tcBorders>
          </w:tcPr>
          <w:p w14:paraId="54CC3375" w14:textId="24E0D224" w:rsidR="00FA19D6" w:rsidRPr="0017240E" w:rsidRDefault="0017240E" w:rsidP="00F00F77">
            <w:pPr>
              <w:pStyle w:val="Dates"/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</w:rPr>
              <w:t>1</w:t>
            </w:r>
          </w:p>
        </w:tc>
        <w:tc>
          <w:tcPr>
            <w:tcW w:w="590" w:type="pct"/>
            <w:tcBorders>
              <w:top w:val="single" w:sz="12" w:space="0" w:color="auto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38DEFAA7" w14:textId="26715FA8" w:rsidR="00FA19D6" w:rsidRPr="0017240E" w:rsidRDefault="0017240E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</w:rPr>
              <w:t>2</w:t>
            </w:r>
            <w:r w:rsidR="00325728" w:rsidRPr="00325728">
              <w:rPr>
                <w:color w:val="595959" w:themeColor="text1" w:themeTint="A6"/>
                <w:sz w:val="18"/>
              </w:rPr>
              <w:t xml:space="preserve"> </w:t>
            </w:r>
          </w:p>
        </w:tc>
      </w:tr>
      <w:tr w:rsidR="00C56BBD" w:rsidRPr="008029F1" w14:paraId="1B161FFD" w14:textId="77777777" w:rsidTr="00C56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620"/>
        </w:trPr>
        <w:tc>
          <w:tcPr>
            <w:tcW w:w="531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15147B6" w14:textId="77777777" w:rsidR="008102FD" w:rsidRPr="00130D17" w:rsidRDefault="008102FD" w:rsidP="008102FD">
            <w:pPr>
              <w:jc w:val="center"/>
              <w:rPr>
                <w:rFonts w:ascii="Open Sans" w:hAnsi="Open Sans" w:cs="Open Sans"/>
                <w:color w:val="auto"/>
                <w:highlight w:val="black"/>
              </w:rPr>
            </w:pPr>
          </w:p>
        </w:tc>
        <w:tc>
          <w:tcPr>
            <w:tcW w:w="694" w:type="pct"/>
            <w:tcBorders>
              <w:top w:val="single" w:sz="4" w:space="0" w:color="FFFFFF" w:themeColor="background1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0638E929" w14:textId="77777777" w:rsidR="00677E80" w:rsidRPr="00130D17" w:rsidRDefault="00677E80" w:rsidP="00C91640">
            <w:pPr>
              <w:rPr>
                <w:rFonts w:ascii="Open Sans" w:hAnsi="Open Sans" w:cs="Open Sans"/>
                <w:color w:val="auto"/>
                <w:sz w:val="16"/>
                <w:szCs w:val="16"/>
              </w:rPr>
            </w:pPr>
          </w:p>
        </w:tc>
        <w:tc>
          <w:tcPr>
            <w:tcW w:w="896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50558DC7" w14:textId="77777777" w:rsidR="005B104B" w:rsidRDefault="005B104B" w:rsidP="00FE28C3">
            <w:pPr>
              <w:pStyle w:val="Heading1"/>
              <w:rPr>
                <w:rFonts w:ascii="Open Sans" w:hAnsi="Open Sans" w:cs="Open Sans"/>
                <w:color w:val="auto"/>
              </w:rPr>
            </w:pPr>
          </w:p>
          <w:p w14:paraId="7D2CFADC" w14:textId="77777777" w:rsidR="00FE28C3" w:rsidRDefault="00FE28C3" w:rsidP="006828C3">
            <w:pPr>
              <w:keepNext/>
              <w:keepLines/>
              <w:jc w:val="center"/>
              <w:outlineLvl w:val="0"/>
              <w:rPr>
                <w:rFonts w:ascii="Open Sans" w:hAnsi="Open Sans" w:cs="Open Sans"/>
                <w:color w:val="auto"/>
              </w:rPr>
            </w:pPr>
          </w:p>
          <w:p w14:paraId="41A0B585" w14:textId="77777777" w:rsidR="006828C3" w:rsidRDefault="006828C3" w:rsidP="006828C3">
            <w:pPr>
              <w:keepNext/>
              <w:keepLines/>
              <w:jc w:val="center"/>
              <w:outlineLvl w:val="0"/>
              <w:rPr>
                <w:rFonts w:ascii="Open Sans" w:hAnsi="Open Sans" w:cs="Open Sans"/>
                <w:color w:val="auto"/>
              </w:rPr>
            </w:pPr>
          </w:p>
          <w:p w14:paraId="4D6082DC" w14:textId="77777777" w:rsidR="006828C3" w:rsidRDefault="006828C3" w:rsidP="006828C3">
            <w:pPr>
              <w:keepNext/>
              <w:keepLines/>
              <w:jc w:val="center"/>
              <w:outlineLvl w:val="0"/>
              <w:rPr>
                <w:rFonts w:ascii="Open Sans" w:hAnsi="Open Sans" w:cs="Open Sans"/>
                <w:color w:val="auto"/>
              </w:rPr>
            </w:pPr>
          </w:p>
          <w:p w14:paraId="0A892012" w14:textId="77777777" w:rsidR="006828C3" w:rsidRPr="006828C3" w:rsidRDefault="006828C3" w:rsidP="006828C3">
            <w:pPr>
              <w:keepNext/>
              <w:keepLines/>
              <w:jc w:val="center"/>
              <w:outlineLvl w:val="0"/>
              <w:rPr>
                <w:rFonts w:ascii="Open Sans" w:hAnsi="Open Sans" w:cs="Open Sans"/>
                <w:b/>
                <w:color w:val="auto"/>
              </w:rPr>
            </w:pPr>
          </w:p>
        </w:tc>
        <w:tc>
          <w:tcPr>
            <w:tcW w:w="758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9A00677" w14:textId="77777777" w:rsidR="00546080" w:rsidRDefault="00546080" w:rsidP="00FE28C3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</w:p>
          <w:p w14:paraId="1B24D85A" w14:textId="77777777" w:rsidR="009006D9" w:rsidRDefault="009006D9" w:rsidP="00DF4144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</w:p>
          <w:p w14:paraId="6F8CB55B" w14:textId="77777777" w:rsidR="00DF4144" w:rsidRDefault="00DF4144" w:rsidP="00DF4144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</w:p>
          <w:p w14:paraId="04165AE6" w14:textId="77777777" w:rsidR="00FF4FF5" w:rsidRPr="00130D17" w:rsidRDefault="00FF4FF5" w:rsidP="002B4FA3">
            <w:pPr>
              <w:jc w:val="center"/>
              <w:rPr>
                <w:rFonts w:ascii="Open Sans" w:hAnsi="Open Sans" w:cs="Open Sans"/>
                <w:color w:val="auto"/>
                <w:sz w:val="15"/>
                <w:szCs w:val="15"/>
              </w:rPr>
            </w:pPr>
          </w:p>
        </w:tc>
        <w:tc>
          <w:tcPr>
            <w:tcW w:w="724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8A9E053" w14:textId="6D36295F" w:rsidR="00650E80" w:rsidRDefault="00650E80" w:rsidP="0080389F">
            <w:pPr>
              <w:jc w:val="center"/>
              <w:rPr>
                <w:rFonts w:ascii="Open Sans" w:hAnsi="Open Sans" w:cs="Open Sans"/>
                <w:b/>
                <w:color w:val="D8243D" w:themeColor="accent3" w:themeShade="BF"/>
                <w:sz w:val="16"/>
                <w:szCs w:val="16"/>
              </w:rPr>
            </w:pPr>
          </w:p>
          <w:p w14:paraId="7394FE76" w14:textId="51D69333" w:rsidR="0071160C" w:rsidRDefault="0071160C" w:rsidP="00C91640">
            <w:pPr>
              <w:rPr>
                <w:rFonts w:ascii="Open Sans" w:hAnsi="Open Sans" w:cs="Open Sans"/>
                <w:color w:val="auto"/>
              </w:rPr>
            </w:pPr>
          </w:p>
          <w:p w14:paraId="35F2F54C" w14:textId="385CD7EE" w:rsidR="0071160C" w:rsidRPr="00FA2DDC" w:rsidRDefault="0080389F" w:rsidP="0071160C">
            <w:pPr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806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44B924F9" w14:textId="4C20B473" w:rsidR="00C82044" w:rsidRPr="00941E45" w:rsidRDefault="005A1C2F" w:rsidP="007E6AA4">
            <w:pPr>
              <w:spacing w:before="40" w:after="40"/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Game Club 9:00</w:t>
            </w:r>
          </w:p>
          <w:p w14:paraId="0DCC3F6C" w14:textId="77777777" w:rsidR="005A1C2F" w:rsidRPr="00941E45" w:rsidRDefault="005A1C2F" w:rsidP="007E6AA4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Basketball Practice 10:00</w:t>
            </w:r>
          </w:p>
          <w:p w14:paraId="45F28620" w14:textId="77777777" w:rsidR="00130D17" w:rsidRPr="00941E45" w:rsidRDefault="00130D17" w:rsidP="007E6AA4">
            <w:pPr>
              <w:pStyle w:val="Dates"/>
              <w:spacing w:before="0"/>
              <w:jc w:val="center"/>
              <w:rPr>
                <w:rFonts w:ascii="Open Sans" w:hAnsi="Open Sans" w:cs="Open Sans"/>
                <w:color w:val="5A6378" w:themeColor="text2"/>
                <w:sz w:val="16"/>
                <w:szCs w:val="16"/>
              </w:rPr>
            </w:pPr>
          </w:p>
          <w:p w14:paraId="04105D49" w14:textId="1DB77F50" w:rsidR="00AD7E23" w:rsidRPr="00130D17" w:rsidRDefault="00941E45" w:rsidP="007E6AA4">
            <w:pPr>
              <w:jc w:val="center"/>
              <w:rPr>
                <w:rFonts w:ascii="Open Sans" w:hAnsi="Open Sans" w:cs="Open Sans"/>
                <w:sz w:val="15"/>
                <w:szCs w:val="15"/>
              </w:rPr>
            </w:pPr>
            <w:r w:rsidRPr="007C5A4D">
              <w:rPr>
                <w:rFonts w:ascii="Open Sans" w:hAnsi="Open Sans" w:cs="Open Sans"/>
                <w:b/>
                <w:noProof/>
                <w:color w:val="auto"/>
                <w:sz w:val="16"/>
                <w:szCs w:val="16"/>
              </w:rPr>
              <w:t>Pine Castle Connects</w:t>
            </w:r>
            <w:r w:rsidRPr="007C5A4D">
              <w:rPr>
                <w:rFonts w:ascii="Open Sans" w:hAnsi="Open Sans" w:cs="Open Sans"/>
                <w:b/>
                <w:noProof/>
                <w:color w:val="auto"/>
                <w:sz w:val="16"/>
                <w:szCs w:val="16"/>
              </w:rPr>
              <w:t xml:space="preserve"> Live Show from the Yard</w:t>
            </w:r>
          </w:p>
        </w:tc>
        <w:tc>
          <w:tcPr>
            <w:tcW w:w="590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931F921" w14:textId="05BE223B" w:rsidR="00325728" w:rsidRPr="00325728" w:rsidRDefault="00325728" w:rsidP="00325728">
            <w:pPr>
              <w:rPr>
                <w:rFonts w:cstheme="minorHAnsi"/>
                <w:b/>
                <w:color w:val="C64847" w:themeColor="accent6"/>
                <w:sz w:val="17"/>
                <w:szCs w:val="17"/>
              </w:rPr>
            </w:pPr>
            <w:r w:rsidRPr="00325728">
              <w:rPr>
                <w:rFonts w:ascii="Open Sans" w:hAnsi="Open Sans" w:cs="Open Sans"/>
                <w:b/>
                <w:color w:val="234924" w:themeColor="accent1" w:themeShade="80"/>
              </w:rPr>
              <w:drawing>
                <wp:anchor distT="0" distB="0" distL="114300" distR="114300" simplePos="0" relativeHeight="251702272" behindDoc="1" locked="0" layoutInCell="1" allowOverlap="1" wp14:anchorId="4D4C71D2" wp14:editId="2EF1F8AC">
                  <wp:simplePos x="0" y="0"/>
                  <wp:positionH relativeFrom="column">
                    <wp:posOffset>-154868</wp:posOffset>
                  </wp:positionH>
                  <wp:positionV relativeFrom="paragraph">
                    <wp:posOffset>445877</wp:posOffset>
                  </wp:positionV>
                  <wp:extent cx="398542" cy="829752"/>
                  <wp:effectExtent l="76200" t="0" r="135255" b="0"/>
                  <wp:wrapNone/>
                  <wp:docPr id="19" name="Picture 19" descr="Free Ice Cream Clipart Transparent, Download Free Ice Cream Clipart Transparent 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ree Ice Cream Clipart Transparent, Download Free Ice Cream Clipart Transparent 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96299">
                            <a:off x="0" y="0"/>
                            <a:ext cx="403176" cy="83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728">
              <w:rPr>
                <w:rFonts w:cstheme="minorHAnsi"/>
                <w:b/>
                <w:color w:val="C64847" w:themeColor="accent6"/>
                <w:sz w:val="17"/>
                <w:szCs w:val="17"/>
              </w:rPr>
              <w:t>Pine Castle PJ Day at Bruster’s - $1 Ice Cream Cone</w:t>
            </w:r>
          </w:p>
          <w:p w14:paraId="02D75CF7" w14:textId="7DCEE899" w:rsidR="00A910E0" w:rsidRPr="00D450B4" w:rsidRDefault="00325728" w:rsidP="00325728">
            <w:pPr>
              <w:jc w:val="right"/>
              <w:rPr>
                <w:rFonts w:cstheme="minorHAnsi"/>
                <w:b/>
                <w:color w:val="8A3C12" w:themeColor="accent5" w:themeShade="80"/>
                <w:sz w:val="16"/>
                <w:szCs w:val="16"/>
              </w:rPr>
            </w:pPr>
            <w:r w:rsidRPr="00325728">
              <w:rPr>
                <w:rFonts w:cstheme="minorHAnsi"/>
                <w:b/>
                <w:color w:val="C64847" w:themeColor="accent6"/>
                <w:sz w:val="17"/>
                <w:szCs w:val="17"/>
              </w:rPr>
              <w:t>(see additional flyer)</w:t>
            </w:r>
            <w:r w:rsidRPr="00325728">
              <w:rPr>
                <w:rFonts w:cstheme="minorHAnsi"/>
                <w:b/>
                <w:color w:val="C64847" w:themeColor="accent6"/>
                <w:sz w:val="16"/>
                <w:szCs w:val="16"/>
              </w:rPr>
              <w:t xml:space="preserve"> </w:t>
            </w:r>
          </w:p>
        </w:tc>
      </w:tr>
      <w:tr w:rsidR="00C56BBD" w:rsidRPr="008029F1" w14:paraId="6862AB3E" w14:textId="77777777" w:rsidTr="00C56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1"/>
        </w:trPr>
        <w:tc>
          <w:tcPr>
            <w:tcW w:w="531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3AD5DF7D" w14:textId="0BECFC7B" w:rsidR="00883E9E" w:rsidRPr="0017240E" w:rsidRDefault="0017240E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</w:rPr>
              <w:t>3</w:t>
            </w:r>
          </w:p>
        </w:tc>
        <w:tc>
          <w:tcPr>
            <w:tcW w:w="694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14:paraId="39EBA031" w14:textId="0D0CFA3A" w:rsidR="00955D2D" w:rsidRPr="0017240E" w:rsidRDefault="0017240E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</w:rPr>
              <w:t>4</w:t>
            </w:r>
          </w:p>
        </w:tc>
        <w:tc>
          <w:tcPr>
            <w:tcW w:w="896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14:paraId="1F6D5337" w14:textId="79CBFBA8" w:rsidR="005A22CE" w:rsidRPr="001537CF" w:rsidRDefault="0017240E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234924" w:themeColor="accent1" w:themeShade="80"/>
                <w:highlight w:val="lightGray"/>
              </w:rPr>
            </w:pPr>
            <w:r w:rsidRPr="001537CF">
              <w:rPr>
                <w:rFonts w:ascii="Open Sans" w:hAnsi="Open Sans" w:cs="Open Sans"/>
                <w:b/>
                <w:color w:val="234924" w:themeColor="accent1" w:themeShade="80"/>
                <w:highlight w:val="lightGray"/>
              </w:rPr>
              <w:t>5</w:t>
            </w:r>
          </w:p>
        </w:tc>
        <w:tc>
          <w:tcPr>
            <w:tcW w:w="758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14:paraId="401E2F89" w14:textId="1EFFB3A8" w:rsidR="00883E9E" w:rsidRPr="0017240E" w:rsidRDefault="0017240E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</w:rPr>
              <w:t>6</w:t>
            </w:r>
          </w:p>
        </w:tc>
        <w:tc>
          <w:tcPr>
            <w:tcW w:w="724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14:paraId="61126A57" w14:textId="427D52DB" w:rsidR="00883E9E" w:rsidRPr="0017240E" w:rsidRDefault="0017240E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  <w:r w:rsidRPr="001537CF">
              <w:rPr>
                <w:rFonts w:ascii="Open Sans" w:hAnsi="Open Sans" w:cs="Open Sans"/>
                <w:b/>
                <w:color w:val="234924" w:themeColor="accent1" w:themeShade="80"/>
                <w:highlight w:val="lightGray"/>
              </w:rPr>
              <w:t>7</w:t>
            </w:r>
          </w:p>
        </w:tc>
        <w:tc>
          <w:tcPr>
            <w:tcW w:w="806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14:paraId="1A868810" w14:textId="28DC890D" w:rsidR="00626F33" w:rsidRPr="0017240E" w:rsidRDefault="0017240E" w:rsidP="00C06DCF">
            <w:pPr>
              <w:pStyle w:val="Dates"/>
              <w:tabs>
                <w:tab w:val="center" w:pos="770"/>
              </w:tabs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  <w:r w:rsidRPr="001537CF">
              <w:rPr>
                <w:rFonts w:ascii="Open Sans" w:hAnsi="Open Sans" w:cs="Open Sans"/>
                <w:b/>
                <w:color w:val="234924" w:themeColor="accent1" w:themeShade="80"/>
                <w:highlight w:val="lightGray"/>
              </w:rPr>
              <w:t>8</w:t>
            </w:r>
          </w:p>
          <w:p w14:paraId="361E9C57" w14:textId="77777777" w:rsidR="00626F33" w:rsidRPr="0017240E" w:rsidRDefault="00626F33" w:rsidP="00C06DCF">
            <w:pPr>
              <w:pStyle w:val="Dates"/>
              <w:tabs>
                <w:tab w:val="center" w:pos="770"/>
              </w:tabs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</w:p>
        </w:tc>
        <w:tc>
          <w:tcPr>
            <w:tcW w:w="590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4F6076DE" w14:textId="75F65015" w:rsidR="005D1635" w:rsidRPr="0017240E" w:rsidRDefault="0017240E" w:rsidP="005D1635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</w:rPr>
              <w:t>9</w:t>
            </w:r>
          </w:p>
          <w:p w14:paraId="42BD0481" w14:textId="056B38D5" w:rsidR="00883E9E" w:rsidRPr="0017240E" w:rsidRDefault="00FE7531" w:rsidP="008029F1">
            <w:pPr>
              <w:pStyle w:val="Dates"/>
              <w:spacing w:before="0"/>
              <w:rPr>
                <w:rFonts w:ascii="Open Sans" w:hAnsi="Open Sans" w:cs="Open Sans"/>
                <w:b/>
                <w:color w:val="234924" w:themeColor="accent1" w:themeShade="80"/>
              </w:rPr>
            </w:pPr>
            <w:r>
              <w:rPr>
                <w:rFonts w:ascii="Open Sans" w:hAnsi="Open Sans" w:cs="Open Sans"/>
                <w:b/>
                <w:bCs/>
                <w:noProof/>
                <w:color w:val="00B050"/>
                <w:sz w:val="17"/>
                <w:szCs w:val="17"/>
              </w:rPr>
              <w:drawing>
                <wp:anchor distT="0" distB="0" distL="114300" distR="114300" simplePos="0" relativeHeight="251700224" behindDoc="1" locked="0" layoutInCell="1" allowOverlap="1" wp14:anchorId="3676D131" wp14:editId="1290072C">
                  <wp:simplePos x="0" y="0"/>
                  <wp:positionH relativeFrom="page">
                    <wp:posOffset>-313690</wp:posOffset>
                  </wp:positionH>
                  <wp:positionV relativeFrom="paragraph">
                    <wp:posOffset>451484</wp:posOffset>
                  </wp:positionV>
                  <wp:extent cx="1154430" cy="847725"/>
                  <wp:effectExtent l="0" t="0" r="762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40" cy="87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6BBD" w:rsidRPr="008029F1" w14:paraId="4FCA7C2F" w14:textId="77777777" w:rsidTr="00C56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856"/>
        </w:trPr>
        <w:tc>
          <w:tcPr>
            <w:tcW w:w="531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C505652" w14:textId="1333F02A" w:rsidR="00650E80" w:rsidRDefault="00650E80" w:rsidP="00650E80">
            <w:pPr>
              <w:tabs>
                <w:tab w:val="left" w:pos="473"/>
              </w:tabs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210C57BD" w14:textId="027DE47D" w:rsidR="00650E80" w:rsidRDefault="00650E80" w:rsidP="00650E80">
            <w:pPr>
              <w:tabs>
                <w:tab w:val="left" w:pos="473"/>
              </w:tabs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718EC03A" w14:textId="0B300C4D" w:rsidR="00650E80" w:rsidRDefault="00650E80" w:rsidP="00650E80">
            <w:pPr>
              <w:tabs>
                <w:tab w:val="left" w:pos="473"/>
              </w:tabs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0C7177B8" w14:textId="63075C25" w:rsidR="00650E80" w:rsidRDefault="00650E80" w:rsidP="00650E80">
            <w:pPr>
              <w:tabs>
                <w:tab w:val="left" w:pos="473"/>
              </w:tabs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780A910D" w14:textId="768BEE5F" w:rsidR="00650E80" w:rsidRDefault="00650E80" w:rsidP="00650E80">
            <w:pPr>
              <w:tabs>
                <w:tab w:val="left" w:pos="473"/>
              </w:tabs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637E7D4B" w14:textId="590CD8F5" w:rsidR="001B37A0" w:rsidRPr="00650E80" w:rsidRDefault="001B37A0" w:rsidP="00650E80">
            <w:pPr>
              <w:tabs>
                <w:tab w:val="left" w:pos="473"/>
              </w:tabs>
              <w:jc w:val="center"/>
              <w:rPr>
                <w:rFonts w:ascii="Open Sans" w:hAnsi="Open Sans" w:cs="Open Sans"/>
                <w:b/>
                <w:color w:val="C64847" w:themeColor="accent6"/>
                <w:sz w:val="16"/>
                <w:szCs w:val="16"/>
              </w:rPr>
            </w:pPr>
          </w:p>
        </w:tc>
        <w:tc>
          <w:tcPr>
            <w:tcW w:w="694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4E208C22" w14:textId="0F682BAB" w:rsidR="009006D9" w:rsidRPr="00941E45" w:rsidRDefault="00130D17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 xml:space="preserve">Basketball </w:t>
            </w:r>
            <w:r w:rsidR="005A1C2F"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 xml:space="preserve">Practice </w:t>
            </w: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10:00</w:t>
            </w:r>
          </w:p>
          <w:p w14:paraId="1AAC6F18" w14:textId="3CEAD4C4" w:rsidR="007C5A4D" w:rsidRDefault="009006D9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Band Practice 12:00</w:t>
            </w:r>
          </w:p>
          <w:p w14:paraId="1A279E8B" w14:textId="77777777" w:rsidR="007C5A4D" w:rsidRPr="007C5A4D" w:rsidRDefault="007C5A4D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642EBE96" w14:textId="77777777" w:rsidR="007C5A4D" w:rsidRPr="007C5A4D" w:rsidRDefault="007C5A4D" w:rsidP="007C5A4D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Library </w:t>
            </w:r>
          </w:p>
          <w:p w14:paraId="70527CA5" w14:textId="77777777" w:rsidR="007C5A4D" w:rsidRPr="007C5A4D" w:rsidRDefault="007C5A4D" w:rsidP="007C5A4D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>Community Outing</w:t>
            </w:r>
          </w:p>
          <w:p w14:paraId="6C8BE9B0" w14:textId="1D57A008" w:rsidR="0080389F" w:rsidRDefault="0080389F" w:rsidP="009006D9">
            <w:pPr>
              <w:pStyle w:val="Heading1"/>
              <w:jc w:val="left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</w:p>
          <w:p w14:paraId="4E90F0FC" w14:textId="77777777" w:rsidR="00C04515" w:rsidRPr="0048260C" w:rsidRDefault="00C04515" w:rsidP="00130D17">
            <w:pPr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</w:tc>
        <w:tc>
          <w:tcPr>
            <w:tcW w:w="896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2979CAB1" w14:textId="77777777" w:rsidR="005B104B" w:rsidRPr="00130D17" w:rsidRDefault="005B104B" w:rsidP="00C91640">
            <w:pPr>
              <w:pStyle w:val="Heading1"/>
              <w:jc w:val="left"/>
              <w:rPr>
                <w:rFonts w:ascii="Open Sans" w:hAnsi="Open Sans" w:cs="Open Sans"/>
                <w:b/>
                <w:color w:val="00B050"/>
                <w:sz w:val="16"/>
                <w:szCs w:val="16"/>
              </w:rPr>
            </w:pPr>
          </w:p>
          <w:p w14:paraId="152C9063" w14:textId="77777777" w:rsidR="007C5A4D" w:rsidRDefault="007C5A4D" w:rsidP="00234B7F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Bible Study 10:00</w:t>
            </w:r>
          </w:p>
          <w:p w14:paraId="4061A54B" w14:textId="35158218" w:rsidR="00130D17" w:rsidRPr="00941E45" w:rsidRDefault="00130D17" w:rsidP="00234B7F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Chair Exercises 12:00</w:t>
            </w:r>
          </w:p>
          <w:p w14:paraId="7D0F0289" w14:textId="77777777" w:rsidR="00130D17" w:rsidRPr="00941E45" w:rsidRDefault="00130D17" w:rsidP="00234B7F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Band Practice 12:00</w:t>
            </w:r>
          </w:p>
          <w:p w14:paraId="43E14F3C" w14:textId="77777777" w:rsidR="00130D17" w:rsidRPr="00941E45" w:rsidRDefault="00130D17" w:rsidP="00234B7F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Courtyard Games 1:00</w:t>
            </w:r>
          </w:p>
          <w:p w14:paraId="35A9883D" w14:textId="77777777" w:rsidR="00C91640" w:rsidRPr="00941E45" w:rsidRDefault="00C91640" w:rsidP="00234B7F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602AACDC" w14:textId="77777777" w:rsidR="007C5A4D" w:rsidRPr="007C5A4D" w:rsidRDefault="007C5A4D" w:rsidP="00234B7F">
            <w:pPr>
              <w:spacing w:before="40" w:after="40"/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>Dollar Tree</w:t>
            </w:r>
          </w:p>
          <w:p w14:paraId="43DC6506" w14:textId="6CA3BA30" w:rsidR="005B104B" w:rsidRPr="007C5A4D" w:rsidRDefault="00234B7F" w:rsidP="00234B7F">
            <w:pPr>
              <w:spacing w:before="40" w:after="40"/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 Community Outing</w:t>
            </w:r>
          </w:p>
          <w:p w14:paraId="791C815A" w14:textId="77777777" w:rsidR="00883E9E" w:rsidRPr="00130D17" w:rsidRDefault="00BE2E8B" w:rsidP="0058457A">
            <w:pPr>
              <w:jc w:val="center"/>
              <w:rPr>
                <w:rFonts w:ascii="Open Sans" w:hAnsi="Open Sans" w:cs="Open Sans"/>
                <w:color w:val="auto"/>
                <w:sz w:val="14"/>
                <w:szCs w:val="16"/>
              </w:rPr>
            </w:pPr>
            <w:r w:rsidRPr="00130D17">
              <w:rPr>
                <w:rFonts w:ascii="Open Sans" w:hAnsi="Open Sans" w:cs="Open Sans"/>
                <w:b/>
                <w:color w:val="1B4855" w:themeColor="accent2" w:themeShade="80"/>
                <w:sz w:val="16"/>
                <w:szCs w:val="16"/>
              </w:rPr>
              <w:t xml:space="preserve"> </w:t>
            </w:r>
            <w:r w:rsidR="0075714C" w:rsidRPr="00130D17">
              <w:rPr>
                <w:rFonts w:ascii="Open Sans" w:hAnsi="Open Sans" w:cs="Open Sans"/>
                <w:noProof/>
              </w:rPr>
              <w:t xml:space="preserve"> </w:t>
            </w:r>
          </w:p>
        </w:tc>
        <w:tc>
          <w:tcPr>
            <w:tcW w:w="758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559B424B" w14:textId="77777777" w:rsidR="00546080" w:rsidRPr="00941E45" w:rsidRDefault="00546080" w:rsidP="00130D17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404B26F7" w14:textId="77777777" w:rsidR="00546080" w:rsidRPr="00941E45" w:rsidRDefault="00DF4144" w:rsidP="00130D17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Walking Club 10:00</w:t>
            </w:r>
          </w:p>
          <w:p w14:paraId="1E22A4E7" w14:textId="77777777" w:rsidR="00DF4144" w:rsidRPr="00941E45" w:rsidRDefault="00DF4144" w:rsidP="008D544A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 xml:space="preserve"> </w:t>
            </w:r>
          </w:p>
          <w:p w14:paraId="321CFD39" w14:textId="77777777" w:rsidR="0071160C" w:rsidRPr="00941E45" w:rsidRDefault="00F37133" w:rsidP="008D544A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Music Club 12:00</w:t>
            </w:r>
          </w:p>
          <w:p w14:paraId="1D2B3C3D" w14:textId="77777777" w:rsidR="008D544A" w:rsidRPr="00941E45" w:rsidRDefault="008D544A" w:rsidP="008D544A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1EB2C368" w14:textId="31517FB7" w:rsidR="00883E9E" w:rsidRPr="00941E45" w:rsidRDefault="007C5A4D" w:rsidP="00C91640">
            <w:pPr>
              <w:jc w:val="center"/>
              <w:rPr>
                <w:rFonts w:ascii="Open Sans" w:hAnsi="Open Sans" w:cs="Open Sans"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>National Oreo Cooki</w:t>
            </w:r>
            <w:r w:rsidR="00425C64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>e</w:t>
            </w: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 Day </w:t>
            </w:r>
          </w:p>
        </w:tc>
        <w:tc>
          <w:tcPr>
            <w:tcW w:w="724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D22C07F" w14:textId="77777777" w:rsidR="00C91640" w:rsidRPr="00941E45" w:rsidRDefault="0080389F" w:rsidP="005B104B">
            <w:pPr>
              <w:spacing w:before="40" w:after="40"/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Bible Study 10:00</w:t>
            </w:r>
          </w:p>
          <w:p w14:paraId="793F9BC1" w14:textId="7CDAFDAD" w:rsidR="00234B7F" w:rsidRPr="00941E45" w:rsidRDefault="00C91640" w:rsidP="00234B7F">
            <w:pPr>
              <w:spacing w:before="40" w:after="40"/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Chorus</w:t>
            </w:r>
            <w:r w:rsidR="0080389F"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 xml:space="preserve"> 10:00</w:t>
            </w:r>
          </w:p>
          <w:p w14:paraId="1847303B" w14:textId="77777777" w:rsidR="00234B7F" w:rsidRPr="00941E45" w:rsidRDefault="00234B7F" w:rsidP="00234B7F">
            <w:pPr>
              <w:spacing w:before="40" w:after="40"/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12499487" w14:textId="7C317299" w:rsidR="0071160C" w:rsidRPr="000A6126" w:rsidRDefault="00941E45" w:rsidP="00941E45">
            <w:pPr>
              <w:spacing w:before="40" w:after="40"/>
              <w:jc w:val="center"/>
              <w:rPr>
                <w:rFonts w:ascii="Open Sans" w:hAnsi="Open Sans" w:cs="Open Sans"/>
                <w:b/>
                <w:sz w:val="16"/>
                <w:szCs w:val="16"/>
                <w:u w:val="single"/>
              </w:rPr>
            </w:pPr>
            <w:r w:rsidRPr="00941E45"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  <w:t xml:space="preserve">Senior’s Social Line Dancing </w:t>
            </w:r>
          </w:p>
        </w:tc>
        <w:tc>
          <w:tcPr>
            <w:tcW w:w="806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2BD3B837" w14:textId="086457D7" w:rsidR="005A1C2F" w:rsidRPr="00941E45" w:rsidRDefault="005A1C2F" w:rsidP="007E6AA4">
            <w:pPr>
              <w:spacing w:before="40" w:after="40"/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Game Club 9:00</w:t>
            </w:r>
          </w:p>
          <w:p w14:paraId="744EE028" w14:textId="6D49F2BB" w:rsidR="00975B27" w:rsidRPr="00941E45" w:rsidRDefault="005A1C2F" w:rsidP="007E6AA4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Basketball Practice 10:00</w:t>
            </w:r>
          </w:p>
          <w:p w14:paraId="10FA57FE" w14:textId="77777777" w:rsidR="00E82DC6" w:rsidRPr="00941E45" w:rsidRDefault="00E82DC6" w:rsidP="007E6AA4">
            <w:pPr>
              <w:jc w:val="center"/>
              <w:rPr>
                <w:rFonts w:ascii="Open Sans" w:hAnsi="Open Sans" w:cs="Open Sans"/>
                <w:color w:val="234924" w:themeColor="accent1" w:themeShade="80"/>
                <w:sz w:val="16"/>
                <w:szCs w:val="16"/>
              </w:rPr>
            </w:pPr>
          </w:p>
          <w:p w14:paraId="6F0E6FAE" w14:textId="77777777" w:rsidR="005A36B8" w:rsidRPr="00941E45" w:rsidRDefault="005A36B8" w:rsidP="007E6AA4">
            <w:pPr>
              <w:spacing w:before="40" w:after="40"/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Bingo 12:00</w:t>
            </w:r>
          </w:p>
          <w:p w14:paraId="17DF6032" w14:textId="77777777" w:rsidR="005A36B8" w:rsidRPr="00941E45" w:rsidRDefault="005A36B8" w:rsidP="007E6AA4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 xml:space="preserve">Basketball Game </w:t>
            </w:r>
            <w:r w:rsidR="00283BEF"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1:15</w:t>
            </w:r>
          </w:p>
          <w:p w14:paraId="6F7A2CE9" w14:textId="77777777" w:rsidR="00FD3CA8" w:rsidRPr="00941E45" w:rsidRDefault="00FD3CA8" w:rsidP="00FD3CA8">
            <w:pPr>
              <w:spacing w:before="40" w:after="40"/>
              <w:jc w:val="center"/>
              <w:rPr>
                <w:rFonts w:ascii="Open Sans" w:hAnsi="Open Sans" w:cs="Open Sans"/>
                <w:color w:val="234924" w:themeColor="accent1" w:themeShade="80"/>
                <w:sz w:val="16"/>
                <w:szCs w:val="16"/>
              </w:rPr>
            </w:pPr>
          </w:p>
          <w:p w14:paraId="3D19E32D" w14:textId="77777777" w:rsidR="00C31C15" w:rsidRPr="00941E45" w:rsidRDefault="00C31C15" w:rsidP="00C31C15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252D0AFE" w14:textId="77777777" w:rsidR="00C31C15" w:rsidRPr="00941E45" w:rsidRDefault="00C31C15" w:rsidP="00E82DC6">
            <w:pPr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4C0B7D5A" w14:textId="77777777" w:rsidR="0065632A" w:rsidRPr="00941E45" w:rsidRDefault="0065632A" w:rsidP="00130D17">
            <w:pPr>
              <w:jc w:val="center"/>
              <w:rPr>
                <w:rFonts w:ascii="Open Sans" w:hAnsi="Open Sans" w:cs="Open Sans"/>
                <w:color w:val="234924" w:themeColor="accent1" w:themeShade="80"/>
                <w:sz w:val="16"/>
                <w:szCs w:val="16"/>
              </w:rPr>
            </w:pPr>
          </w:p>
        </w:tc>
        <w:tc>
          <w:tcPr>
            <w:tcW w:w="590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8A6D0A4" w14:textId="55DEC170" w:rsidR="001537CF" w:rsidRDefault="001537CF" w:rsidP="001537CF">
            <w:pPr>
              <w:jc w:val="right"/>
              <w:rPr>
                <w:rFonts w:ascii="Open Sans" w:hAnsi="Open Sans" w:cs="Open Sans"/>
                <w:b/>
                <w:bCs/>
                <w:color w:val="00B050"/>
                <w:sz w:val="17"/>
                <w:szCs w:val="17"/>
              </w:rPr>
            </w:pPr>
          </w:p>
          <w:p w14:paraId="6FD1A744" w14:textId="77777777" w:rsidR="00FE7531" w:rsidRDefault="001537CF" w:rsidP="001537CF">
            <w:pPr>
              <w:jc w:val="right"/>
              <w:rPr>
                <w:rFonts w:ascii="Open Sans" w:hAnsi="Open Sans" w:cs="Open Sans"/>
                <w:b/>
                <w:bCs/>
                <w:color w:val="00B050"/>
                <w:sz w:val="17"/>
                <w:szCs w:val="17"/>
              </w:rPr>
            </w:pPr>
            <w:r>
              <w:rPr>
                <w:rFonts w:ascii="Open Sans" w:hAnsi="Open Sans" w:cs="Open Sans"/>
                <w:b/>
                <w:bCs/>
                <w:color w:val="00B050"/>
                <w:sz w:val="17"/>
                <w:szCs w:val="17"/>
              </w:rPr>
              <w:t xml:space="preserve">FLASHBACKS BAND </w:t>
            </w:r>
            <w:r w:rsidRPr="001537CF">
              <w:rPr>
                <w:rFonts w:ascii="Open Sans" w:hAnsi="Open Sans" w:cs="Open Sans"/>
                <w:b/>
                <w:bCs/>
                <w:color w:val="00B050"/>
                <w:sz w:val="17"/>
                <w:szCs w:val="17"/>
              </w:rPr>
              <w:t>Performance at Riverside Arts Market</w:t>
            </w:r>
          </w:p>
          <w:p w14:paraId="6FD4BFAE" w14:textId="5F60DEC0" w:rsidR="00883E9E" w:rsidRPr="001537CF" w:rsidRDefault="00883E9E" w:rsidP="001537CF">
            <w:pPr>
              <w:jc w:val="right"/>
              <w:rPr>
                <w:rFonts w:ascii="Open Sans" w:hAnsi="Open Sans" w:cs="Open Sans"/>
                <w:b/>
                <w:bCs/>
                <w:color w:val="auto"/>
                <w:sz w:val="17"/>
                <w:szCs w:val="17"/>
              </w:rPr>
            </w:pPr>
          </w:p>
        </w:tc>
      </w:tr>
      <w:tr w:rsidR="00C56BBD" w:rsidRPr="008029F1" w14:paraId="00B76A70" w14:textId="77777777" w:rsidTr="00153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7"/>
        </w:trPr>
        <w:tc>
          <w:tcPr>
            <w:tcW w:w="531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260AE839" w14:textId="4D41B12F" w:rsidR="00883E9E" w:rsidRPr="0017240E" w:rsidRDefault="002B4FA3" w:rsidP="008029F1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1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0</w:t>
            </w:r>
          </w:p>
        </w:tc>
        <w:tc>
          <w:tcPr>
            <w:tcW w:w="694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0B7BA1AF" w14:textId="4D40C68F" w:rsidR="00052AF3" w:rsidRPr="0017240E" w:rsidRDefault="00E54F46" w:rsidP="008029F1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1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1</w:t>
            </w:r>
          </w:p>
        </w:tc>
        <w:tc>
          <w:tcPr>
            <w:tcW w:w="896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20F67B49" w14:textId="5D0A740A" w:rsidR="00883E9E" w:rsidRPr="0017240E" w:rsidRDefault="002B4FA3" w:rsidP="008029F1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  <w:r w:rsidRPr="001537CF">
              <w:rPr>
                <w:rFonts w:ascii="Open Sans" w:hAnsi="Open Sans" w:cs="Open Sans"/>
                <w:b/>
                <w:color w:val="234924" w:themeColor="accent1" w:themeShade="80"/>
                <w:szCs w:val="24"/>
                <w:highlight w:val="lightGray"/>
              </w:rPr>
              <w:t>1</w:t>
            </w:r>
            <w:r w:rsidR="0017240E" w:rsidRPr="001537CF">
              <w:rPr>
                <w:rFonts w:ascii="Open Sans" w:hAnsi="Open Sans" w:cs="Open Sans"/>
                <w:b/>
                <w:color w:val="234924" w:themeColor="accent1" w:themeShade="80"/>
                <w:szCs w:val="24"/>
                <w:highlight w:val="lightGray"/>
              </w:rPr>
              <w:t>2</w:t>
            </w:r>
          </w:p>
        </w:tc>
        <w:tc>
          <w:tcPr>
            <w:tcW w:w="758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14:paraId="2AE468A7" w14:textId="62950EEB" w:rsidR="00883E9E" w:rsidRPr="0017240E" w:rsidRDefault="002B4FA3" w:rsidP="008029F1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1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3</w:t>
            </w:r>
          </w:p>
        </w:tc>
        <w:tc>
          <w:tcPr>
            <w:tcW w:w="724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14:paraId="178F8CF0" w14:textId="05E46C76" w:rsidR="00883E9E" w:rsidRPr="0017240E" w:rsidRDefault="002B4FA3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  <w:r w:rsidRPr="001537CF">
              <w:rPr>
                <w:rFonts w:ascii="Open Sans" w:hAnsi="Open Sans" w:cs="Open Sans"/>
                <w:b/>
                <w:color w:val="234924" w:themeColor="accent1" w:themeShade="80"/>
                <w:szCs w:val="24"/>
                <w:highlight w:val="lightGray"/>
              </w:rPr>
              <w:t>1</w:t>
            </w:r>
            <w:r w:rsidR="0017240E" w:rsidRPr="001537CF">
              <w:rPr>
                <w:rFonts w:ascii="Open Sans" w:hAnsi="Open Sans" w:cs="Open Sans"/>
                <w:b/>
                <w:color w:val="234924" w:themeColor="accent1" w:themeShade="80"/>
                <w:szCs w:val="24"/>
                <w:highlight w:val="lightGray"/>
              </w:rPr>
              <w:t>4</w:t>
            </w:r>
          </w:p>
          <w:p w14:paraId="791E847D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22CD9D2F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4513CB99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237676EA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12BCA9AE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6AC6344D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50D161BC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0B9F5B91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7B887D39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3E38F2B6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29C40576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  <w:p w14:paraId="6012556F" w14:textId="77777777" w:rsidR="00123BFA" w:rsidRPr="0017240E" w:rsidRDefault="00123BFA" w:rsidP="005E01D9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</w:tc>
        <w:tc>
          <w:tcPr>
            <w:tcW w:w="806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3A646DCC" w14:textId="6D7D25F1" w:rsidR="00883E9E" w:rsidRPr="0017240E" w:rsidRDefault="00811B83" w:rsidP="008029F1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  <w:r w:rsidRPr="0017240E">
              <w:rPr>
                <w:rFonts w:ascii="Open Sans" w:hAnsi="Open Sans" w:cs="Open Sans"/>
                <w:noProof/>
                <w:color w:val="234924" w:themeColor="accent1" w:themeShade="80"/>
              </w:rPr>
              <w:drawing>
                <wp:anchor distT="0" distB="0" distL="114300" distR="114300" simplePos="0" relativeHeight="251697152" behindDoc="0" locked="0" layoutInCell="1" allowOverlap="1" wp14:anchorId="42D9A204" wp14:editId="17E30C4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250825</wp:posOffset>
                  </wp:positionV>
                  <wp:extent cx="999749" cy="69532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49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FA3"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1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5</w:t>
            </w:r>
          </w:p>
        </w:tc>
        <w:tc>
          <w:tcPr>
            <w:tcW w:w="590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39D50938" w14:textId="5B2A692E" w:rsidR="003257E9" w:rsidRPr="0017240E" w:rsidRDefault="002B4FA3" w:rsidP="008029F1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1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  <w:t>6</w:t>
            </w:r>
          </w:p>
          <w:p w14:paraId="3CCF8894" w14:textId="77777777" w:rsidR="003257E9" w:rsidRPr="0017240E" w:rsidRDefault="003257E9" w:rsidP="008029F1">
            <w:pPr>
              <w:pStyle w:val="Dates"/>
              <w:spacing w:before="0"/>
              <w:jc w:val="both"/>
              <w:rPr>
                <w:rFonts w:ascii="Open Sans" w:hAnsi="Open Sans" w:cs="Open Sans"/>
                <w:b/>
                <w:color w:val="234924" w:themeColor="accent1" w:themeShade="80"/>
                <w:szCs w:val="24"/>
              </w:rPr>
            </w:pPr>
          </w:p>
        </w:tc>
      </w:tr>
      <w:tr w:rsidR="00C56BBD" w:rsidRPr="008029F1" w14:paraId="519DB38D" w14:textId="77777777" w:rsidTr="00811B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023"/>
        </w:trPr>
        <w:tc>
          <w:tcPr>
            <w:tcW w:w="531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7F7157F" w14:textId="2F4C6C75" w:rsidR="00C069FF" w:rsidRDefault="001F5617" w:rsidP="001F5617">
            <w:pPr>
              <w:pStyle w:val="Heading1"/>
              <w:jc w:val="left"/>
              <w:rPr>
                <w:rFonts w:ascii="Open Sans" w:hAnsi="Open Sans" w:cs="Open Sans"/>
                <w:b/>
                <w:bCs w:val="0"/>
                <w:color w:val="00B050"/>
                <w:sz w:val="20"/>
                <w:szCs w:val="20"/>
              </w:rPr>
            </w:pPr>
            <w:r w:rsidRPr="001F5617">
              <w:rPr>
                <w:rFonts w:ascii="Open Sans" w:hAnsi="Open Sans" w:cs="Open Sans"/>
                <w:b/>
                <w:bCs w:val="0"/>
                <w:color w:val="00B050"/>
                <w:sz w:val="20"/>
                <w:szCs w:val="20"/>
              </w:rPr>
              <w:t xml:space="preserve">DAYLIGHT SAVINGS DAY </w:t>
            </w:r>
          </w:p>
          <w:p w14:paraId="177B07E8" w14:textId="5D339662" w:rsidR="00B9065D" w:rsidRPr="001F5617" w:rsidRDefault="00B9065D" w:rsidP="001F5617">
            <w:pPr>
              <w:pStyle w:val="Heading1"/>
              <w:jc w:val="left"/>
              <w:rPr>
                <w:rFonts w:ascii="Open Sans" w:hAnsi="Open Sans" w:cs="Open Sans"/>
                <w:b/>
                <w:bCs w:val="0"/>
                <w:sz w:val="20"/>
                <w:szCs w:val="20"/>
              </w:rPr>
            </w:pPr>
          </w:p>
        </w:tc>
        <w:tc>
          <w:tcPr>
            <w:tcW w:w="694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0622EF24" w14:textId="7853424E" w:rsidR="00D05C81" w:rsidRPr="007C50D8" w:rsidRDefault="00B9065D" w:rsidP="00052AF3">
            <w:pPr>
              <w:pStyle w:val="Heading1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B9065D">
              <w:rPr>
                <w:rFonts w:ascii="Open Sans" w:hAnsi="Open Sans" w:cs="Open Sans"/>
                <w:b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5733C19F" wp14:editId="55A1D8D3">
                  <wp:simplePos x="0" y="0"/>
                  <wp:positionH relativeFrom="column">
                    <wp:posOffset>-1198246</wp:posOffset>
                  </wp:positionH>
                  <wp:positionV relativeFrom="paragraph">
                    <wp:posOffset>253364</wp:posOffset>
                  </wp:positionV>
                  <wp:extent cx="1857375" cy="1235813"/>
                  <wp:effectExtent l="0" t="0" r="0" b="0"/>
                  <wp:wrapNone/>
                  <wp:docPr id="18" name="Picture 18" descr="Spring Forward Fall Back Illustration Graphic by DEEMKA STUDIO · Creative 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pring Forward Fall Back Illustration Graphic by DEEMKA STUDIO · Creative 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09" cy="123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3CF8F8" w14:textId="151E872F" w:rsidR="00234B7F" w:rsidRPr="007C50D8" w:rsidRDefault="00234B7F" w:rsidP="00234B7F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0D8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Basketball Practice 10:00</w:t>
            </w:r>
          </w:p>
          <w:p w14:paraId="0F28011D" w14:textId="1C58444F" w:rsidR="00234B7F" w:rsidRPr="007C50D8" w:rsidRDefault="00234B7F" w:rsidP="00234B7F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0CBF5FCC" w14:textId="6045CD56" w:rsidR="00234B7F" w:rsidRPr="007C50D8" w:rsidRDefault="00234B7F" w:rsidP="00234B7F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0D8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Band Practice 12:00</w:t>
            </w:r>
          </w:p>
          <w:p w14:paraId="24CAD9AC" w14:textId="096C0631" w:rsidR="00D05C81" w:rsidRDefault="00D05C81" w:rsidP="00052AF3">
            <w:pPr>
              <w:pStyle w:val="Heading1"/>
              <w:jc w:val="left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150D56AE" w14:textId="4FCD94FC" w:rsidR="00D05C81" w:rsidRDefault="00D05C81" w:rsidP="00052AF3">
            <w:pPr>
              <w:pStyle w:val="Heading1"/>
              <w:jc w:val="left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3BC317B8" w14:textId="2A04AEEA" w:rsidR="00D05C81" w:rsidRDefault="00D05C81" w:rsidP="00052AF3">
            <w:pPr>
              <w:pStyle w:val="Heading1"/>
              <w:jc w:val="left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4671C4C3" w14:textId="77777777" w:rsidR="00D05C81" w:rsidRDefault="00D05C81" w:rsidP="00052AF3">
            <w:pPr>
              <w:pStyle w:val="Heading1"/>
              <w:jc w:val="left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15963B4B" w14:textId="77777777" w:rsidR="00D05C81" w:rsidRPr="00D05C81" w:rsidRDefault="00D05C81" w:rsidP="00D05C81">
            <w:pPr>
              <w:pStyle w:val="Heading1"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</w:p>
        </w:tc>
        <w:tc>
          <w:tcPr>
            <w:tcW w:w="896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F6D668A" w14:textId="77777777" w:rsidR="00D55009" w:rsidRPr="00130D17" w:rsidRDefault="00D55009" w:rsidP="00C5020D">
            <w:pPr>
              <w:pStyle w:val="Heading1"/>
              <w:rPr>
                <w:rFonts w:ascii="Open Sans" w:hAnsi="Open Sans" w:cs="Open Sans"/>
                <w:color w:val="auto"/>
                <w:sz w:val="16"/>
                <w:szCs w:val="16"/>
              </w:rPr>
            </w:pPr>
          </w:p>
          <w:p w14:paraId="6303A21C" w14:textId="17149E64" w:rsidR="00130D17" w:rsidRPr="007C5A4D" w:rsidRDefault="00130D17" w:rsidP="00130D17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Bible Study 10:00</w:t>
            </w:r>
          </w:p>
          <w:p w14:paraId="1D6EEE2E" w14:textId="3D1D30D1" w:rsidR="00130D17" w:rsidRPr="007C5A4D" w:rsidRDefault="00130D17" w:rsidP="00130D17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Chair Exercises 12:00</w:t>
            </w:r>
          </w:p>
          <w:p w14:paraId="43B424AA" w14:textId="223ABEE9" w:rsidR="00130D17" w:rsidRPr="007C5A4D" w:rsidRDefault="00130D17" w:rsidP="00130D17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Band Practice 12:00</w:t>
            </w:r>
          </w:p>
          <w:p w14:paraId="70EF724F" w14:textId="2C65B70B" w:rsidR="00130D17" w:rsidRPr="007C5A4D" w:rsidRDefault="00130D17" w:rsidP="00130D17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Courtyard Games 1:00</w:t>
            </w:r>
          </w:p>
          <w:p w14:paraId="2D0137C3" w14:textId="5466CFE2" w:rsidR="00130D17" w:rsidRDefault="00130D17" w:rsidP="00130D17">
            <w:pPr>
              <w:pStyle w:val="Heading1"/>
              <w:rPr>
                <w:rFonts w:ascii="Open Sans" w:hAnsi="Open Sans" w:cs="Open Sans"/>
                <w:b/>
                <w:color w:val="CE5A1B" w:themeColor="accent5" w:themeShade="BF"/>
                <w:sz w:val="16"/>
                <w:szCs w:val="16"/>
              </w:rPr>
            </w:pPr>
          </w:p>
          <w:p w14:paraId="22C4FF72" w14:textId="7ECD036E" w:rsidR="005008DC" w:rsidRDefault="005008DC" w:rsidP="00130D17">
            <w:pPr>
              <w:pStyle w:val="Heading1"/>
              <w:rPr>
                <w:rFonts w:ascii="Open Sans" w:hAnsi="Open Sans" w:cs="Open Sans"/>
                <w:b/>
                <w:color w:val="CE5A1B" w:themeColor="accent5" w:themeShade="BF"/>
                <w:sz w:val="16"/>
                <w:szCs w:val="16"/>
              </w:rPr>
            </w:pPr>
          </w:p>
          <w:p w14:paraId="71E67808" w14:textId="519A05C5" w:rsidR="007C5A4D" w:rsidRPr="007C5A4D" w:rsidRDefault="007C5A4D" w:rsidP="00130D17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>Target</w:t>
            </w:r>
          </w:p>
          <w:p w14:paraId="7A887674" w14:textId="617D27E5" w:rsidR="005B104B" w:rsidRPr="0048260C" w:rsidRDefault="007C5A4D" w:rsidP="00130D17">
            <w:pPr>
              <w:pStyle w:val="Heading1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 Community</w:t>
            </w:r>
            <w:r w:rsidR="00283BEF"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 Outing </w:t>
            </w:r>
          </w:p>
        </w:tc>
        <w:tc>
          <w:tcPr>
            <w:tcW w:w="758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98030D6" w14:textId="77777777" w:rsidR="00233362" w:rsidRDefault="00233362" w:rsidP="007C5A4D">
            <w:pPr>
              <w:rPr>
                <w:rFonts w:ascii="Open Sans" w:hAnsi="Open Sans" w:cs="Open Sans"/>
                <w:b/>
                <w:color w:val="FF0000"/>
                <w:sz w:val="16"/>
                <w:szCs w:val="16"/>
                <w:u w:val="single"/>
              </w:rPr>
            </w:pPr>
          </w:p>
          <w:p w14:paraId="68B40973" w14:textId="77777777" w:rsidR="00FE7531" w:rsidRDefault="00FE7531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1F819D4D" w14:textId="355DC0A3" w:rsidR="007C5A4D" w:rsidRPr="00941E45" w:rsidRDefault="007C5A4D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Walking Club 10:00</w:t>
            </w:r>
          </w:p>
          <w:p w14:paraId="4A7C4D44" w14:textId="77777777" w:rsidR="007C5A4D" w:rsidRPr="00941E45" w:rsidRDefault="007C5A4D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 xml:space="preserve"> </w:t>
            </w:r>
          </w:p>
          <w:p w14:paraId="1DAD0FAF" w14:textId="77777777" w:rsidR="007C5A4D" w:rsidRPr="00941E45" w:rsidRDefault="007C5A4D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Music Club 12:00</w:t>
            </w:r>
          </w:p>
          <w:p w14:paraId="65DE5296" w14:textId="594DC89F" w:rsidR="00544DA0" w:rsidRPr="00233362" w:rsidRDefault="00544DA0" w:rsidP="00233362">
            <w:pPr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724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0F81ADB4" w14:textId="77777777" w:rsidR="00425C64" w:rsidRPr="00283BEF" w:rsidRDefault="00425C64" w:rsidP="00425C64">
            <w:pPr>
              <w:spacing w:before="40" w:after="40"/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283BEF">
              <w:rPr>
                <w:rFonts w:ascii="Open Sans" w:hAnsi="Open Sans" w:cs="Open Sans"/>
                <w:b/>
                <w:color w:val="auto"/>
                <w:sz w:val="16"/>
                <w:szCs w:val="16"/>
                <w:highlight w:val="yellow"/>
                <w:u w:val="single"/>
              </w:rPr>
              <w:t>CPR/FA Training</w:t>
            </w:r>
          </w:p>
          <w:p w14:paraId="34FAAB12" w14:textId="77777777" w:rsidR="00425C64" w:rsidRDefault="00425C64" w:rsidP="00425C64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771AD52D" w14:textId="5F03EF28" w:rsidR="0080389F" w:rsidRPr="007C5A4D" w:rsidRDefault="002F16D4" w:rsidP="00425C64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Bible Study 10:00</w:t>
            </w:r>
          </w:p>
          <w:p w14:paraId="1BCECD40" w14:textId="2AF6F7E1" w:rsidR="0071160C" w:rsidRPr="007C5A4D" w:rsidRDefault="002F16D4" w:rsidP="00425C64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Chorus 10:00</w:t>
            </w:r>
          </w:p>
          <w:p w14:paraId="67A4D721" w14:textId="77777777" w:rsidR="0071160C" w:rsidRDefault="0071160C" w:rsidP="00425C64">
            <w:pPr>
              <w:jc w:val="center"/>
              <w:rPr>
                <w:rFonts w:ascii="Open Sans" w:hAnsi="Open Sans" w:cs="Open Sans"/>
                <w:b/>
                <w:color w:val="D8243D" w:themeColor="accent3" w:themeShade="BF"/>
                <w:sz w:val="16"/>
                <w:szCs w:val="16"/>
              </w:rPr>
            </w:pPr>
          </w:p>
          <w:p w14:paraId="2901624C" w14:textId="7CF195E6" w:rsidR="0071160C" w:rsidRPr="00811B83" w:rsidRDefault="00941E45" w:rsidP="00425C64">
            <w:pPr>
              <w:jc w:val="center"/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</w:pPr>
            <w:r w:rsidRPr="00811B83"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  <w:t>Senior’s Social</w:t>
            </w:r>
          </w:p>
          <w:p w14:paraId="15B5AD99" w14:textId="5B108BA5" w:rsidR="00941E45" w:rsidRPr="000A6126" w:rsidRDefault="00941E45" w:rsidP="00425C64">
            <w:pPr>
              <w:jc w:val="center"/>
              <w:rPr>
                <w:rFonts w:ascii="Open Sans" w:hAnsi="Open Sans" w:cs="Open Sans"/>
                <w:b/>
                <w:color w:val="D8243D" w:themeColor="accent3" w:themeShade="BF"/>
                <w:sz w:val="16"/>
                <w:szCs w:val="16"/>
                <w:u w:val="single"/>
              </w:rPr>
            </w:pPr>
            <w:r w:rsidRPr="00811B83"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  <w:t>Cooking Demo</w:t>
            </w:r>
          </w:p>
        </w:tc>
        <w:tc>
          <w:tcPr>
            <w:tcW w:w="806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78FD2DA2" w14:textId="73967115" w:rsidR="004552DF" w:rsidRPr="00811B83" w:rsidRDefault="004552DF" w:rsidP="00811B83">
            <w:pPr>
              <w:pStyle w:val="Heading1"/>
              <w:jc w:val="left"/>
              <w:rPr>
                <w:rFonts w:ascii="Open Sans" w:hAnsi="Open Sans" w:cs="Open Sans"/>
                <w:b/>
                <w:bCs w:val="0"/>
                <w:color w:val="auto"/>
                <w:sz w:val="22"/>
                <w:szCs w:val="22"/>
              </w:rPr>
            </w:pPr>
          </w:p>
          <w:p w14:paraId="6C6451A1" w14:textId="3A6FC0ED" w:rsidR="00811B83" w:rsidRDefault="00811B83" w:rsidP="00811B83">
            <w:pPr>
              <w:pStyle w:val="Heading1"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</w:p>
          <w:p w14:paraId="142E94EE" w14:textId="61899B7C" w:rsidR="00811B83" w:rsidRDefault="00811B83" w:rsidP="00811B83">
            <w:pPr>
              <w:pStyle w:val="Heading1"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</w:p>
          <w:p w14:paraId="63D24327" w14:textId="77777777" w:rsidR="00811B83" w:rsidRDefault="00811B83" w:rsidP="00811B83">
            <w:pPr>
              <w:pStyle w:val="Heading1"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</w:p>
          <w:p w14:paraId="4FC5E3EA" w14:textId="77777777" w:rsidR="004552DF" w:rsidRDefault="00811B83" w:rsidP="00811B83">
            <w:pPr>
              <w:pStyle w:val="Heading1"/>
              <w:rPr>
                <w:rFonts w:ascii="Open Sans" w:hAnsi="Open Sans" w:cs="Open Sans"/>
                <w:b/>
                <w:color w:val="auto"/>
                <w:sz w:val="22"/>
                <w:szCs w:val="22"/>
              </w:rPr>
            </w:pPr>
            <w:r w:rsidRPr="00D05C81">
              <w:rPr>
                <w:rFonts w:ascii="Open Sans" w:hAnsi="Open Sans" w:cs="Open Sans"/>
                <w:b/>
                <w:color w:val="auto"/>
                <w:sz w:val="22"/>
                <w:szCs w:val="22"/>
              </w:rPr>
              <w:t>PINE CASTLE CLOSED</w:t>
            </w:r>
          </w:p>
          <w:p w14:paraId="23CCA18E" w14:textId="394CF8E2" w:rsidR="00811B83" w:rsidRPr="00811B83" w:rsidRDefault="00811B83" w:rsidP="00811B83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(INSERVICE)</w:t>
            </w:r>
          </w:p>
        </w:tc>
        <w:tc>
          <w:tcPr>
            <w:tcW w:w="590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7C5E883E" w14:textId="77777777" w:rsidR="009D7271" w:rsidRPr="008029F1" w:rsidRDefault="009D7271" w:rsidP="008029F1">
            <w:pPr>
              <w:pStyle w:val="Heading1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C56BBD" w:rsidRPr="008029F1" w14:paraId="12549326" w14:textId="77777777" w:rsidTr="007C5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81"/>
        </w:trPr>
        <w:tc>
          <w:tcPr>
            <w:tcW w:w="531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29FDF9F9" w14:textId="2109579E" w:rsidR="009D7271" w:rsidRPr="0017240E" w:rsidRDefault="002B4FA3" w:rsidP="008029F1">
            <w:pPr>
              <w:pStyle w:val="Heading1"/>
              <w:spacing w:after="100" w:afterAutospacing="1" w:line="480" w:lineRule="auto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1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7</w:t>
            </w:r>
          </w:p>
        </w:tc>
        <w:tc>
          <w:tcPr>
            <w:tcW w:w="694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FFFFFF" w:themeFill="background1"/>
          </w:tcPr>
          <w:p w14:paraId="0F6B7F74" w14:textId="4D2F8769" w:rsidR="009D7271" w:rsidRPr="0017240E" w:rsidRDefault="002B4FA3" w:rsidP="00953801">
            <w:pPr>
              <w:pStyle w:val="Heading1"/>
              <w:spacing w:after="100" w:afterAutospacing="1" w:line="480" w:lineRule="auto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1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8</w:t>
            </w:r>
          </w:p>
        </w:tc>
        <w:tc>
          <w:tcPr>
            <w:tcW w:w="896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14:paraId="2A054F3F" w14:textId="121B5C36" w:rsidR="009D7271" w:rsidRPr="0017240E" w:rsidRDefault="0017240E" w:rsidP="008029F1">
            <w:pPr>
              <w:pStyle w:val="Heading1"/>
              <w:spacing w:after="100" w:afterAutospacing="1" w:line="480" w:lineRule="auto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19</w:t>
            </w:r>
          </w:p>
        </w:tc>
        <w:tc>
          <w:tcPr>
            <w:tcW w:w="758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28BDF004" w14:textId="353B5BCE" w:rsidR="009D7271" w:rsidRPr="0017240E" w:rsidRDefault="002B4FA3" w:rsidP="00641725">
            <w:pPr>
              <w:pStyle w:val="Heading1"/>
              <w:spacing w:after="100" w:afterAutospacing="1" w:line="480" w:lineRule="auto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0</w:t>
            </w:r>
          </w:p>
          <w:p w14:paraId="19AD91E9" w14:textId="77777777" w:rsidR="00DF4144" w:rsidRPr="0017240E" w:rsidRDefault="00DF4144" w:rsidP="00641725">
            <w:pPr>
              <w:pStyle w:val="Heading1"/>
              <w:spacing w:after="100" w:afterAutospacing="1" w:line="480" w:lineRule="auto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</w:p>
          <w:p w14:paraId="32C363EC" w14:textId="77777777" w:rsidR="00DF4144" w:rsidRPr="0017240E" w:rsidRDefault="00DF4144" w:rsidP="00641725">
            <w:pPr>
              <w:pStyle w:val="Heading1"/>
              <w:spacing w:after="100" w:afterAutospacing="1" w:line="480" w:lineRule="auto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</w:p>
        </w:tc>
        <w:tc>
          <w:tcPr>
            <w:tcW w:w="724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0CDD2B21" w14:textId="317013E6" w:rsidR="009D7271" w:rsidRPr="0017240E" w:rsidRDefault="002B4FA3" w:rsidP="00826727">
            <w:pPr>
              <w:spacing w:before="40" w:after="40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1</w:t>
            </w:r>
          </w:p>
        </w:tc>
        <w:tc>
          <w:tcPr>
            <w:tcW w:w="806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1BCC5507" w14:textId="3CF690C3" w:rsidR="009D7271" w:rsidRPr="0017240E" w:rsidRDefault="002B4FA3" w:rsidP="008029F1">
            <w:pPr>
              <w:pStyle w:val="Heading1"/>
              <w:spacing w:after="100" w:afterAutospacing="1" w:line="480" w:lineRule="auto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</w:p>
        </w:tc>
        <w:tc>
          <w:tcPr>
            <w:tcW w:w="590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08E69E53" w14:textId="0BF196AF" w:rsidR="00761D43" w:rsidRPr="0017240E" w:rsidRDefault="002B4FA3" w:rsidP="005D1635">
            <w:pPr>
              <w:pStyle w:val="Heading1"/>
              <w:spacing w:after="100" w:afterAutospacing="1" w:line="480" w:lineRule="auto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3</w:t>
            </w:r>
          </w:p>
        </w:tc>
      </w:tr>
      <w:tr w:rsidR="00611988" w:rsidRPr="008029F1" w14:paraId="38F563DD" w14:textId="77777777" w:rsidTr="007C50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012"/>
        </w:trPr>
        <w:tc>
          <w:tcPr>
            <w:tcW w:w="531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D5831DF" w14:textId="573384C4" w:rsidR="001F5617" w:rsidRDefault="001F5617" w:rsidP="008029F1">
            <w:pPr>
              <w:pStyle w:val="Heading1"/>
              <w:rPr>
                <w:rFonts w:ascii="Open Sans" w:hAnsi="Open Sans" w:cs="Open Sans"/>
                <w:b/>
                <w:bCs w:val="0"/>
                <w:color w:val="234924" w:themeColor="accent1" w:themeShade="80"/>
                <w:sz w:val="20"/>
                <w:szCs w:val="20"/>
              </w:rPr>
            </w:pPr>
          </w:p>
          <w:p w14:paraId="5122FD3A" w14:textId="095F9AD3" w:rsidR="001F5617" w:rsidRDefault="001F5617" w:rsidP="001F5617">
            <w:pPr>
              <w:pStyle w:val="Heading1"/>
              <w:jc w:val="left"/>
              <w:rPr>
                <w:rFonts w:ascii="Open Sans" w:hAnsi="Open Sans" w:cs="Open Sans"/>
                <w:b/>
                <w:bCs w:val="0"/>
                <w:color w:val="234924" w:themeColor="accent1" w:themeShade="80"/>
                <w:sz w:val="20"/>
                <w:szCs w:val="20"/>
              </w:rPr>
            </w:pPr>
          </w:p>
          <w:p w14:paraId="519DC6BC" w14:textId="387FF1AD" w:rsidR="009D7271" w:rsidRPr="001F5617" w:rsidRDefault="00425C64" w:rsidP="001F5617">
            <w:pPr>
              <w:pStyle w:val="Heading1"/>
              <w:jc w:val="left"/>
              <w:rPr>
                <w:rFonts w:ascii="Open Sans" w:hAnsi="Open Sans" w:cs="Open Sans"/>
                <w:b/>
                <w:bCs w:val="0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68E32D" wp14:editId="7F8F037F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876300</wp:posOffset>
                      </wp:positionV>
                      <wp:extent cx="523875" cy="5334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D5220F" w14:textId="238F9F9A" w:rsidR="00425C64" w:rsidRDefault="00425C64" w:rsidP="00425C64">
                                  <w:pPr>
                                    <w:pStyle w:val="Heading1"/>
                                    <w:suppressOverlap/>
                                    <w:jc w:val="lef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Open Sans" w:hAnsi="Open Sans" w:cs="Open Sans"/>
                                      <w:b/>
                                      <w:color w:val="234924" w:themeColor="accent1" w:themeShade="80"/>
                                      <w:sz w:val="24"/>
                                      <w:szCs w:val="24"/>
                                    </w:rPr>
                                  </w:pPr>
                                  <w:r w:rsidRPr="00425C64">
                                    <w:rPr>
                                      <w:rFonts w:ascii="Open Sans" w:hAnsi="Open Sans" w:cs="Open Sans"/>
                                      <w:b/>
                                      <w:color w:val="234924" w:themeColor="accent1" w:themeShade="80"/>
                                      <w:sz w:val="44"/>
                                      <w:szCs w:val="4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color w:val="234924" w:themeColor="accent1" w:themeShade="80"/>
                                      <w:sz w:val="24"/>
                                      <w:szCs w:val="24"/>
                                    </w:rPr>
                                    <w:t>31</w:t>
                                  </w:r>
                                </w:p>
                                <w:p w14:paraId="0F9657FC" w14:textId="05FCEB22" w:rsidR="00425C64" w:rsidRDefault="00425C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68E3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margin-left:4.75pt;margin-top:69pt;width:41.25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" filled="f" stroked="f" strokeweight=".5pt">
                      <v:textbox>
                        <w:txbxContent>
                          <w:p w14:paraId="52D5220F" w14:textId="238F9F9A" w:rsidR="00425C64" w:rsidRDefault="00425C64" w:rsidP="00425C64">
                            <w:pPr>
                              <w:pStyle w:val="Heading1"/>
                              <w:suppressOverlap/>
                              <w:jc w:val="lef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Open Sans" w:hAnsi="Open Sans" w:cs="Open Sans"/>
                                <w:b/>
                                <w:color w:val="234924" w:themeColor="accent1" w:themeShade="80"/>
                                <w:sz w:val="24"/>
                                <w:szCs w:val="24"/>
                              </w:rPr>
                            </w:pPr>
                            <w:r w:rsidRPr="00425C64">
                              <w:rPr>
                                <w:rFonts w:ascii="Open Sans" w:hAnsi="Open Sans" w:cs="Open Sans"/>
                                <w:b/>
                                <w:color w:val="234924" w:themeColor="accent1" w:themeShade="80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234924" w:themeColor="accent1" w:themeShade="80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  <w:p w14:paraId="0F9657FC" w14:textId="05FCEB22" w:rsidR="00425C64" w:rsidRDefault="00425C64"/>
                        </w:txbxContent>
                      </v:textbox>
                    </v:shape>
                  </w:pict>
                </mc:Fallback>
              </mc:AlternateContent>
            </w:r>
            <w:r w:rsidR="001F5617" w:rsidRPr="001F5617">
              <w:rPr>
                <w:rFonts w:ascii="Open Sans" w:hAnsi="Open Sans" w:cs="Open Sans"/>
                <w:b/>
                <w:bCs w:val="0"/>
                <w:color w:val="00B050"/>
                <w:sz w:val="20"/>
                <w:szCs w:val="20"/>
              </w:rPr>
              <w:t xml:space="preserve">ST. PATRICK DAY </w:t>
            </w:r>
          </w:p>
        </w:tc>
        <w:tc>
          <w:tcPr>
            <w:tcW w:w="694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61A3D36" w14:textId="7007714F" w:rsidR="007C5A4D" w:rsidRPr="00941E45" w:rsidRDefault="007C5A4D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Basketball Practice 10:00</w:t>
            </w:r>
          </w:p>
          <w:p w14:paraId="17AB21A7" w14:textId="036D5C98" w:rsidR="007C5A4D" w:rsidRDefault="007C5A4D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Band Practice 12:00</w:t>
            </w:r>
          </w:p>
          <w:p w14:paraId="1B36BFC3" w14:textId="0CC02671" w:rsidR="007C5A4D" w:rsidRPr="007C5A4D" w:rsidRDefault="007C5A4D" w:rsidP="007C5A4D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1E67693E" w14:textId="1AF30E96" w:rsidR="007C5A4D" w:rsidRPr="007C5A4D" w:rsidRDefault="007C5A4D" w:rsidP="007C5A4D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Library </w:t>
            </w:r>
          </w:p>
          <w:p w14:paraId="003D3B5B" w14:textId="2263017C" w:rsidR="007C5A4D" w:rsidRPr="007C5A4D" w:rsidRDefault="007C5A4D" w:rsidP="007C5A4D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>Community Outing</w:t>
            </w:r>
          </w:p>
          <w:p w14:paraId="01D79C97" w14:textId="2CD5F3E0" w:rsidR="00545EE1" w:rsidRPr="000A6126" w:rsidRDefault="00545EE1" w:rsidP="002B4FA3">
            <w:pPr>
              <w:jc w:val="center"/>
              <w:rPr>
                <w:rFonts w:ascii="Open Sans" w:hAnsi="Open Sans" w:cs="Open Sans"/>
                <w:b/>
                <w:color w:val="D8243D" w:themeColor="accent3" w:themeShade="BF"/>
                <w:sz w:val="16"/>
                <w:szCs w:val="16"/>
                <w:u w:val="single"/>
              </w:rPr>
            </w:pPr>
          </w:p>
        </w:tc>
        <w:tc>
          <w:tcPr>
            <w:tcW w:w="896" w:type="pct"/>
            <w:tcBorders>
              <w:left w:val="single" w:sz="4" w:space="0" w:color="002060"/>
              <w:bottom w:val="single" w:sz="4" w:space="0" w:color="002060"/>
              <w:right w:val="single" w:sz="4" w:space="0" w:color="auto"/>
            </w:tcBorders>
          </w:tcPr>
          <w:p w14:paraId="479EFB50" w14:textId="77777777" w:rsidR="00130D17" w:rsidRPr="00811B83" w:rsidRDefault="00130D17" w:rsidP="00130D17">
            <w:pPr>
              <w:pStyle w:val="Heading1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Bible Study 10:00</w:t>
            </w:r>
          </w:p>
          <w:p w14:paraId="391BF738" w14:textId="77777777" w:rsidR="00130D17" w:rsidRPr="00811B83" w:rsidRDefault="00130D17" w:rsidP="00130D17">
            <w:pPr>
              <w:pStyle w:val="Heading1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Chair Exercises 12:00</w:t>
            </w:r>
          </w:p>
          <w:p w14:paraId="00E7F0F2" w14:textId="77777777" w:rsidR="00130D17" w:rsidRPr="00811B83" w:rsidRDefault="00130D17" w:rsidP="00130D17">
            <w:pPr>
              <w:pStyle w:val="Heading1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Band Practice 12:00</w:t>
            </w:r>
          </w:p>
          <w:p w14:paraId="5D131FF8" w14:textId="77777777" w:rsidR="00130D17" w:rsidRPr="00811B83" w:rsidRDefault="00130D17" w:rsidP="00130D17">
            <w:pPr>
              <w:pStyle w:val="Heading1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Courtyard Games 1:00</w:t>
            </w:r>
          </w:p>
          <w:p w14:paraId="41BE65CE" w14:textId="41EFBC15" w:rsidR="00130D17" w:rsidRPr="00811B83" w:rsidRDefault="00130D17" w:rsidP="00130D17">
            <w:pPr>
              <w:pStyle w:val="Heading1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</w:p>
          <w:p w14:paraId="00F3E8B2" w14:textId="6626A353" w:rsidR="005008DC" w:rsidRPr="007C5A4D" w:rsidRDefault="00811B83" w:rsidP="00130D17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</w:rPr>
              <w:t xml:space="preserve">Zoo </w:t>
            </w:r>
          </w:p>
          <w:p w14:paraId="2832B315" w14:textId="77777777" w:rsidR="00A910E0" w:rsidRPr="00130D17" w:rsidRDefault="00C91640" w:rsidP="00130D17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>Community Outing</w:t>
            </w:r>
          </w:p>
        </w:tc>
        <w:tc>
          <w:tcPr>
            <w:tcW w:w="758" w:type="pct"/>
            <w:tcBorders>
              <w:left w:val="single" w:sz="4" w:space="0" w:color="auto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20CF511B" w14:textId="77777777" w:rsidR="00811B83" w:rsidRDefault="00811B83" w:rsidP="00811B83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51367570" w14:textId="4A119D60" w:rsidR="00811B83" w:rsidRPr="00941E45" w:rsidRDefault="00811B83" w:rsidP="00811B83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Walking Club 10:00</w:t>
            </w:r>
          </w:p>
          <w:p w14:paraId="31443955" w14:textId="77777777" w:rsidR="00811B83" w:rsidRPr="00941E45" w:rsidRDefault="00811B83" w:rsidP="00811B83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 xml:space="preserve"> </w:t>
            </w:r>
          </w:p>
          <w:p w14:paraId="21583E15" w14:textId="77777777" w:rsidR="00811B83" w:rsidRPr="00941E45" w:rsidRDefault="00811B83" w:rsidP="00811B83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941E45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Music Club 12:00</w:t>
            </w:r>
          </w:p>
          <w:p w14:paraId="51527B0D" w14:textId="77777777" w:rsidR="00811B83" w:rsidRPr="00941E45" w:rsidRDefault="00811B83" w:rsidP="00811B83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1C4D6555" w14:textId="3D19482C" w:rsidR="00C505C8" w:rsidRPr="00130D17" w:rsidRDefault="00811B83" w:rsidP="00811B83">
            <w:pPr>
              <w:jc w:val="center"/>
              <w:rPr>
                <w:rFonts w:ascii="Open Sans" w:hAnsi="Open Sans" w:cs="Open Sans"/>
                <w:color w:val="auto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Dollar Tree Community Outing </w:t>
            </w:r>
          </w:p>
        </w:tc>
        <w:tc>
          <w:tcPr>
            <w:tcW w:w="724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60352121" w14:textId="0D2362BE" w:rsidR="000A1460" w:rsidRDefault="000A1460" w:rsidP="00425C64">
            <w:pPr>
              <w:pStyle w:val="Heading1"/>
              <w:tabs>
                <w:tab w:val="left" w:pos="226"/>
              </w:tabs>
              <w:jc w:val="left"/>
              <w:rPr>
                <w:rFonts w:ascii="Open Sans" w:hAnsi="Open Sans" w:cs="Open Sans"/>
                <w:b/>
                <w:color w:val="auto"/>
                <w:sz w:val="16"/>
                <w:szCs w:val="16"/>
                <w:highlight w:val="yellow"/>
              </w:rPr>
            </w:pPr>
          </w:p>
          <w:p w14:paraId="5C0844C5" w14:textId="77777777" w:rsidR="00425C64" w:rsidRPr="00283BEF" w:rsidRDefault="00425C64" w:rsidP="00425C64">
            <w:pPr>
              <w:pStyle w:val="Heading1"/>
              <w:tabs>
                <w:tab w:val="left" w:pos="226"/>
              </w:tabs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283BEF">
              <w:rPr>
                <w:rFonts w:ascii="Open Sans" w:hAnsi="Open Sans" w:cs="Open Sans"/>
                <w:b/>
                <w:color w:val="auto"/>
                <w:sz w:val="16"/>
                <w:szCs w:val="16"/>
                <w:highlight w:val="yellow"/>
                <w:u w:val="single"/>
              </w:rPr>
              <w:t>New Staff Orientation</w:t>
            </w:r>
          </w:p>
          <w:p w14:paraId="783DAEA6" w14:textId="77777777" w:rsidR="0080389F" w:rsidRPr="00C91640" w:rsidRDefault="0080389F" w:rsidP="0013362D">
            <w:pPr>
              <w:pStyle w:val="Heading1"/>
              <w:tabs>
                <w:tab w:val="left" w:pos="226"/>
              </w:tabs>
              <w:jc w:val="left"/>
              <w:rPr>
                <w:rFonts w:ascii="Open Sans" w:hAnsi="Open Sans" w:cs="Open Sans"/>
                <w:b/>
                <w:color w:val="auto"/>
                <w:sz w:val="20"/>
                <w:szCs w:val="20"/>
              </w:rPr>
            </w:pPr>
          </w:p>
          <w:p w14:paraId="716209EB" w14:textId="77777777" w:rsidR="00123BFA" w:rsidRPr="00811B83" w:rsidRDefault="002F16D4" w:rsidP="00123BFA">
            <w:pPr>
              <w:pStyle w:val="Heading1"/>
              <w:tabs>
                <w:tab w:val="left" w:pos="226"/>
              </w:tabs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Bible Study 10:00</w:t>
            </w:r>
          </w:p>
          <w:p w14:paraId="592360B3" w14:textId="77777777" w:rsidR="005C3E6F" w:rsidRPr="00811B83" w:rsidRDefault="002F16D4" w:rsidP="000A6126">
            <w:pPr>
              <w:pStyle w:val="Heading1"/>
              <w:tabs>
                <w:tab w:val="left" w:pos="226"/>
              </w:tabs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Chorus 10:00</w:t>
            </w:r>
          </w:p>
          <w:p w14:paraId="3D419542" w14:textId="77777777" w:rsidR="000A1460" w:rsidRDefault="000A1460" w:rsidP="000A1460">
            <w:pPr>
              <w:pStyle w:val="Heading1"/>
              <w:tabs>
                <w:tab w:val="left" w:pos="226"/>
              </w:tabs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523755AA" w14:textId="77777777" w:rsidR="0071160C" w:rsidRPr="00811B83" w:rsidRDefault="00941E45" w:rsidP="000A1460">
            <w:pPr>
              <w:pStyle w:val="Heading1"/>
              <w:tabs>
                <w:tab w:val="left" w:pos="226"/>
              </w:tabs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</w:pPr>
            <w:r w:rsidRPr="00811B83"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  <w:t xml:space="preserve">Senior’s Social </w:t>
            </w:r>
          </w:p>
          <w:p w14:paraId="1807E3D7" w14:textId="6FC792FE" w:rsidR="00941E45" w:rsidRPr="000A1460" w:rsidRDefault="00941E45" w:rsidP="000A1460">
            <w:pPr>
              <w:pStyle w:val="Heading1"/>
              <w:tabs>
                <w:tab w:val="left" w:pos="226"/>
              </w:tabs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811B83"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  <w:t xml:space="preserve">Arts &amp; Craft </w:t>
            </w:r>
          </w:p>
        </w:tc>
        <w:tc>
          <w:tcPr>
            <w:tcW w:w="806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32DF82A6" w14:textId="77777777" w:rsidR="005A1C2F" w:rsidRPr="00811B83" w:rsidRDefault="005A1C2F" w:rsidP="007E6AA4">
            <w:pPr>
              <w:spacing w:before="40" w:after="40"/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Game Club 9:00</w:t>
            </w:r>
          </w:p>
          <w:p w14:paraId="001FC30F" w14:textId="5DFCC45E" w:rsidR="005A1C2F" w:rsidRPr="00811B83" w:rsidRDefault="005A1C2F" w:rsidP="0071123D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Basketball Practice 10:00</w:t>
            </w:r>
          </w:p>
          <w:p w14:paraId="3CA0000E" w14:textId="612EDDB8" w:rsidR="0071123D" w:rsidRDefault="0071123D" w:rsidP="0071123D">
            <w:pPr>
              <w:spacing w:before="40" w:after="40"/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  <w:r w:rsidRPr="0071123D">
              <w:rPr>
                <w:rFonts w:ascii="Open Sans" w:hAnsi="Open Sans" w:cs="Open Sans"/>
                <w:b/>
                <w:color w:val="auto"/>
                <w:sz w:val="16"/>
                <w:szCs w:val="16"/>
                <w:highlight w:val="cyan"/>
              </w:rPr>
              <w:t>Spring Band Concert 12:15</w:t>
            </w:r>
          </w:p>
          <w:p w14:paraId="19DB78D9" w14:textId="77777777" w:rsidR="0071123D" w:rsidRPr="0071123D" w:rsidRDefault="0071123D" w:rsidP="0071123D">
            <w:pPr>
              <w:spacing w:before="40" w:after="40"/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  <w:p w14:paraId="2D15E171" w14:textId="77777777" w:rsidR="005A1C2F" w:rsidRPr="00811B83" w:rsidRDefault="005A1C2F" w:rsidP="007E6AA4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 xml:space="preserve">Basketball Game </w:t>
            </w:r>
            <w:r w:rsidR="00283BEF"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1:15</w:t>
            </w:r>
          </w:p>
          <w:p w14:paraId="3B767209" w14:textId="77777777" w:rsidR="000A1C80" w:rsidRPr="000649AF" w:rsidRDefault="000A1C80" w:rsidP="00C31C15">
            <w:pPr>
              <w:tabs>
                <w:tab w:val="center" w:pos="842"/>
                <w:tab w:val="left" w:pos="1230"/>
              </w:tabs>
              <w:jc w:val="center"/>
              <w:rPr>
                <w:rFonts w:ascii="Open Sans" w:hAnsi="Open Sans" w:cs="Open Sans"/>
                <w:b/>
                <w:color w:val="auto"/>
                <w:sz w:val="15"/>
                <w:szCs w:val="15"/>
              </w:rPr>
            </w:pPr>
          </w:p>
        </w:tc>
        <w:tc>
          <w:tcPr>
            <w:tcW w:w="590" w:type="pct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</w:tcPr>
          <w:p w14:paraId="456263F0" w14:textId="3805972D" w:rsidR="007E06D1" w:rsidRDefault="007E06D1" w:rsidP="007E06D1">
            <w:pPr>
              <w:pStyle w:val="Heading1"/>
              <w:jc w:val="right"/>
              <w:rPr>
                <w:rFonts w:asciiTheme="minorHAnsi" w:hAnsiTheme="minorHAnsi" w:cstheme="minorHAnsi"/>
                <w:b/>
                <w:bCs w:val="0"/>
                <w:color w:val="0070C0"/>
                <w:sz w:val="17"/>
                <w:szCs w:val="17"/>
              </w:rPr>
            </w:pPr>
            <w:r w:rsidRPr="007E06D1">
              <w:rPr>
                <w:rFonts w:asciiTheme="minorHAnsi" w:hAnsiTheme="minorHAnsi" w:cstheme="minorHAnsi"/>
                <w:b/>
                <w:bCs w:val="0"/>
                <w:color w:val="0070C0"/>
                <w:sz w:val="17"/>
                <w:szCs w:val="17"/>
              </w:rPr>
              <w:t>Jacksonville ICE MEN Hockey is for Everyone JAX</w:t>
            </w:r>
          </w:p>
          <w:p w14:paraId="3540650D" w14:textId="4985718A" w:rsidR="007E06D1" w:rsidRDefault="007E06D1" w:rsidP="007E06D1">
            <w:pPr>
              <w:pStyle w:val="Heading1"/>
              <w:jc w:val="left"/>
              <w:rPr>
                <w:rFonts w:asciiTheme="minorHAnsi" w:hAnsiTheme="minorHAnsi" w:cstheme="minorHAnsi"/>
                <w:b/>
                <w:bCs w:val="0"/>
                <w:color w:val="0070C0"/>
                <w:sz w:val="17"/>
                <w:szCs w:val="17"/>
              </w:rPr>
            </w:pPr>
            <w:r w:rsidRPr="007E06D1">
              <w:rPr>
                <w:rFonts w:asciiTheme="minorHAnsi" w:hAnsiTheme="minorHAnsi" w:cstheme="minorHAnsi"/>
                <w:b/>
                <w:color w:val="0070C0"/>
                <w:sz w:val="17"/>
                <w:szCs w:val="17"/>
              </w:rPr>
              <w:drawing>
                <wp:anchor distT="0" distB="0" distL="114300" distR="114300" simplePos="0" relativeHeight="251703296" behindDoc="1" locked="0" layoutInCell="1" allowOverlap="1" wp14:anchorId="26408E28" wp14:editId="06353DE1">
                  <wp:simplePos x="0" y="0"/>
                  <wp:positionH relativeFrom="column">
                    <wp:posOffset>165651</wp:posOffset>
                  </wp:positionH>
                  <wp:positionV relativeFrom="paragraph">
                    <wp:posOffset>15875</wp:posOffset>
                  </wp:positionV>
                  <wp:extent cx="555074" cy="466725"/>
                  <wp:effectExtent l="0" t="0" r="0" b="0"/>
                  <wp:wrapNone/>
                  <wp:docPr id="20" name="Picture 20" descr="Jr. Icemen Season Plan - Community First Igl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r. Icemen Season Plan - Community First Igl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77" cy="47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0A6D90" w14:textId="02A3B077" w:rsidR="007E06D1" w:rsidRDefault="007E06D1" w:rsidP="007E06D1">
            <w:pPr>
              <w:pStyle w:val="Heading1"/>
              <w:jc w:val="left"/>
              <w:rPr>
                <w:rFonts w:asciiTheme="minorHAnsi" w:hAnsiTheme="minorHAnsi" w:cstheme="minorHAnsi"/>
                <w:b/>
                <w:bCs w:val="0"/>
                <w:color w:val="0070C0"/>
                <w:sz w:val="17"/>
                <w:szCs w:val="17"/>
              </w:rPr>
            </w:pPr>
          </w:p>
          <w:p w14:paraId="31D2478E" w14:textId="77777777" w:rsidR="007E06D1" w:rsidRDefault="007E06D1" w:rsidP="007E06D1">
            <w:pPr>
              <w:pStyle w:val="Heading1"/>
              <w:jc w:val="left"/>
              <w:rPr>
                <w:rFonts w:asciiTheme="minorHAnsi" w:hAnsiTheme="minorHAnsi" w:cstheme="minorHAnsi"/>
                <w:b/>
                <w:bCs w:val="0"/>
                <w:color w:val="0070C0"/>
                <w:sz w:val="17"/>
                <w:szCs w:val="17"/>
              </w:rPr>
            </w:pPr>
          </w:p>
          <w:p w14:paraId="4A018FC5" w14:textId="747A439B" w:rsidR="007E06D1" w:rsidRPr="007E06D1" w:rsidRDefault="007E06D1" w:rsidP="007E06D1">
            <w:pPr>
              <w:pStyle w:val="Heading1"/>
              <w:jc w:val="left"/>
              <w:rPr>
                <w:rFonts w:asciiTheme="minorHAnsi" w:hAnsiTheme="minorHAnsi" w:cstheme="minorHAnsi"/>
                <w:b/>
                <w:bCs w:val="0"/>
                <w:color w:val="auto"/>
                <w:sz w:val="17"/>
                <w:szCs w:val="17"/>
              </w:rPr>
            </w:pPr>
            <w:r w:rsidRPr="007E06D1">
              <w:rPr>
                <w:rFonts w:asciiTheme="minorHAnsi" w:hAnsiTheme="minorHAnsi" w:cstheme="minorHAnsi"/>
                <w:b/>
                <w:bCs w:val="0"/>
                <w:color w:val="0070C0"/>
                <w:sz w:val="17"/>
                <w:szCs w:val="17"/>
              </w:rPr>
              <w:t xml:space="preserve">(see </w:t>
            </w:r>
            <w:r w:rsidRPr="007E06D1">
              <w:rPr>
                <w:rFonts w:asciiTheme="minorHAnsi" w:eastAsiaTheme="minorEastAsia" w:hAnsiTheme="minorHAnsi" w:cstheme="minorBidi"/>
                <w:b/>
                <w:bCs w:val="0"/>
                <w:color w:val="0070C0"/>
                <w:sz w:val="17"/>
                <w:szCs w:val="17"/>
              </w:rPr>
              <w:t>additional</w:t>
            </w:r>
            <w:r w:rsidRPr="007E06D1">
              <w:rPr>
                <w:rFonts w:asciiTheme="minorHAnsi" w:hAnsiTheme="minorHAnsi" w:cstheme="minorHAnsi"/>
                <w:b/>
                <w:bCs w:val="0"/>
                <w:color w:val="0070C0"/>
                <w:sz w:val="17"/>
                <w:szCs w:val="17"/>
              </w:rPr>
              <w:t xml:space="preserve"> flyer)</w:t>
            </w:r>
          </w:p>
        </w:tc>
      </w:tr>
      <w:tr w:rsidR="00611988" w:rsidRPr="008029F1" w14:paraId="081FEEE7" w14:textId="77777777" w:rsidTr="00C56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2"/>
        </w:trPr>
        <w:tc>
          <w:tcPr>
            <w:tcW w:w="531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773F5453" w14:textId="19A1674C" w:rsidR="00425C64" w:rsidRDefault="002B4FA3" w:rsidP="00403A1A">
            <w:pPr>
              <w:pStyle w:val="Heading1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4</w:t>
            </w:r>
          </w:p>
          <w:p w14:paraId="3904F352" w14:textId="6B9D6595" w:rsidR="00425C64" w:rsidRPr="00425C64" w:rsidRDefault="00425C64" w:rsidP="00403A1A">
            <w:pPr>
              <w:pStyle w:val="Heading1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</w:p>
        </w:tc>
        <w:tc>
          <w:tcPr>
            <w:tcW w:w="694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0DF7690F" w14:textId="7738AA84" w:rsidR="00EE7AA1" w:rsidRPr="0017240E" w:rsidRDefault="002B4FA3" w:rsidP="00EE7AA1">
            <w:pPr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5</w:t>
            </w:r>
          </w:p>
        </w:tc>
        <w:tc>
          <w:tcPr>
            <w:tcW w:w="896" w:type="pc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678616E0" w14:textId="4273ADD4" w:rsidR="00D01184" w:rsidRPr="0017240E" w:rsidRDefault="002B4FA3" w:rsidP="00D01184">
            <w:pPr>
              <w:pStyle w:val="Heading1"/>
              <w:jc w:val="left"/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537CF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  <w:highlight w:val="lightGray"/>
              </w:rPr>
              <w:t>2</w:t>
            </w:r>
            <w:r w:rsidR="0017240E" w:rsidRPr="001537CF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  <w:highlight w:val="lightGray"/>
              </w:rPr>
              <w:t>6</w:t>
            </w:r>
          </w:p>
        </w:tc>
        <w:tc>
          <w:tcPr>
            <w:tcW w:w="758" w:type="pct"/>
            <w:vMerge w:val="restar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auto"/>
          </w:tcPr>
          <w:p w14:paraId="1E287295" w14:textId="45D9A7E3" w:rsidR="00826727" w:rsidRPr="0017240E" w:rsidRDefault="002B4FA3" w:rsidP="006828C3">
            <w:pPr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7</w:t>
            </w:r>
          </w:p>
          <w:p w14:paraId="10C0847D" w14:textId="586DEBC2" w:rsidR="00DF4144" w:rsidRDefault="00C969BB" w:rsidP="00DF4144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1B162A16" wp14:editId="3C593D1F">
                  <wp:simplePos x="0" y="0"/>
                  <wp:positionH relativeFrom="column">
                    <wp:posOffset>-40127</wp:posOffset>
                  </wp:positionH>
                  <wp:positionV relativeFrom="paragraph">
                    <wp:posOffset>140404</wp:posOffset>
                  </wp:positionV>
                  <wp:extent cx="1029660" cy="1029660"/>
                  <wp:effectExtent l="0" t="0" r="0" b="0"/>
                  <wp:wrapNone/>
                  <wp:docPr id="9" name="Picture 9" descr="TheBirthdayClub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BirthdayClub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60" cy="102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A77864" w14:textId="77777777" w:rsidR="00C91640" w:rsidRPr="007C5A4D" w:rsidRDefault="00DF4144" w:rsidP="00DF4144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Walking Club 10:00</w:t>
            </w:r>
          </w:p>
          <w:p w14:paraId="67C26B05" w14:textId="77777777" w:rsidR="009006D9" w:rsidRDefault="009006D9" w:rsidP="00DF4144">
            <w:pPr>
              <w:rPr>
                <w:rFonts w:ascii="Open Sans" w:hAnsi="Open Sans" w:cs="Open Sans"/>
                <w:b/>
                <w:color w:val="D8243D" w:themeColor="accent3" w:themeShade="BF"/>
                <w:sz w:val="16"/>
                <w:szCs w:val="16"/>
              </w:rPr>
            </w:pPr>
          </w:p>
          <w:p w14:paraId="28907EBA" w14:textId="77777777" w:rsidR="000A1460" w:rsidRDefault="000A1460" w:rsidP="00DF4144">
            <w:pPr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</w:p>
          <w:p w14:paraId="4A5A6C3A" w14:textId="77777777" w:rsidR="00283BEF" w:rsidRDefault="00283BEF" w:rsidP="009006D9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  <w:u w:val="single"/>
              </w:rPr>
            </w:pPr>
          </w:p>
          <w:p w14:paraId="09F6D1ED" w14:textId="77777777" w:rsidR="00283BEF" w:rsidRDefault="00283BEF" w:rsidP="009006D9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  <w:u w:val="single"/>
              </w:rPr>
            </w:pPr>
          </w:p>
          <w:p w14:paraId="5CE0374E" w14:textId="77777777" w:rsidR="00283BEF" w:rsidRDefault="00283BEF" w:rsidP="009006D9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  <w:u w:val="single"/>
              </w:rPr>
            </w:pPr>
          </w:p>
          <w:p w14:paraId="20B68CBF" w14:textId="774971F2" w:rsidR="00C91640" w:rsidRPr="000A1460" w:rsidRDefault="007C5A4D" w:rsidP="009006D9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  <w:u w:val="single"/>
              </w:rPr>
            </w:pPr>
            <w:r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  <w:u w:val="single"/>
              </w:rPr>
              <w:t>March</w:t>
            </w:r>
            <w:r w:rsidR="000A1460" w:rsidRPr="000A1460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  <w:u w:val="single"/>
              </w:rPr>
              <w:t xml:space="preserve"> Birthday Music Club 12:00</w:t>
            </w:r>
          </w:p>
          <w:p w14:paraId="164233F6" w14:textId="77777777" w:rsidR="00C91640" w:rsidRPr="00C91640" w:rsidRDefault="00C91640" w:rsidP="0013362D">
            <w:pPr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</w:p>
        </w:tc>
        <w:tc>
          <w:tcPr>
            <w:tcW w:w="724" w:type="pct"/>
            <w:vMerge w:val="restart"/>
            <w:tcBorders>
              <w:top w:val="single" w:sz="4" w:space="0" w:color="002060"/>
              <w:left w:val="single" w:sz="4" w:space="0" w:color="002060"/>
              <w:bottom w:val="single" w:sz="12" w:space="0" w:color="D8243D" w:themeColor="accent3" w:themeShade="BF"/>
              <w:right w:val="single" w:sz="4" w:space="0" w:color="auto"/>
            </w:tcBorders>
            <w:shd w:val="clear" w:color="auto" w:fill="auto"/>
          </w:tcPr>
          <w:p w14:paraId="04D01D2B" w14:textId="11FE3CE9" w:rsidR="002B4FA3" w:rsidRPr="0017240E" w:rsidRDefault="002B4FA3" w:rsidP="002B4FA3">
            <w:pPr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</w:t>
            </w:r>
            <w:r w:rsidR="0017240E"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8</w:t>
            </w:r>
          </w:p>
          <w:p w14:paraId="44B13655" w14:textId="72AD7727" w:rsidR="000A1460" w:rsidRPr="002A6F5C" w:rsidRDefault="002A6F5C" w:rsidP="002A6F5C">
            <w:pPr>
              <w:pStyle w:val="Heading1"/>
              <w:tabs>
                <w:tab w:val="left" w:pos="226"/>
              </w:tabs>
              <w:rPr>
                <w:rFonts w:ascii="Open Sans" w:hAnsi="Open Sans" w:cs="Open Sans"/>
                <w:b/>
                <w:color w:val="auto"/>
                <w:sz w:val="16"/>
                <w:szCs w:val="16"/>
              </w:rPr>
            </w:pPr>
            <w:r w:rsidRPr="002A6F5C">
              <w:rPr>
                <w:rFonts w:ascii="Open Sans" w:hAnsi="Open Sans" w:cs="Open Sans"/>
                <w:b/>
                <w:color w:val="auto"/>
                <w:sz w:val="16"/>
                <w:szCs w:val="16"/>
                <w:highlight w:val="cyan"/>
              </w:rPr>
              <w:t xml:space="preserve">Spring Chorus Concert </w:t>
            </w:r>
            <w:r w:rsidR="000A1460" w:rsidRPr="002A6F5C">
              <w:rPr>
                <w:rFonts w:ascii="Open Sans" w:hAnsi="Open Sans" w:cs="Open Sans"/>
                <w:b/>
                <w:color w:val="auto"/>
                <w:sz w:val="16"/>
                <w:szCs w:val="16"/>
                <w:highlight w:val="cyan"/>
              </w:rPr>
              <w:t>10</w:t>
            </w:r>
            <w:r w:rsidRPr="002A6F5C">
              <w:rPr>
                <w:rFonts w:ascii="Open Sans" w:hAnsi="Open Sans" w:cs="Open Sans"/>
                <w:b/>
                <w:color w:val="auto"/>
                <w:sz w:val="16"/>
                <w:szCs w:val="16"/>
                <w:highlight w:val="cyan"/>
              </w:rPr>
              <w:t>:15</w:t>
            </w:r>
          </w:p>
          <w:p w14:paraId="3C23FFFF" w14:textId="77777777" w:rsidR="007E6AA4" w:rsidRPr="007E6AA4" w:rsidRDefault="007E6AA4" w:rsidP="007E6AA4">
            <w:pPr>
              <w:pStyle w:val="Heading1"/>
              <w:tabs>
                <w:tab w:val="left" w:pos="226"/>
              </w:tabs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  <w:p w14:paraId="714E2C8A" w14:textId="77777777" w:rsidR="00941E45" w:rsidRPr="007E6AA4" w:rsidRDefault="00941E45" w:rsidP="000A1460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  <w:u w:val="single"/>
              </w:rPr>
            </w:pPr>
            <w:r w:rsidRPr="007E6AA4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  <w:u w:val="single"/>
              </w:rPr>
              <w:t xml:space="preserve">Civitan </w:t>
            </w:r>
            <w:r w:rsidRPr="007E6AA4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  <w:u w:val="single"/>
              </w:rPr>
              <w:t xml:space="preserve">in Shop 3 </w:t>
            </w:r>
            <w:r w:rsidRPr="007E6AA4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  <w:u w:val="single"/>
              </w:rPr>
              <w:t>11:45</w:t>
            </w:r>
          </w:p>
          <w:p w14:paraId="18FB982A" w14:textId="77777777" w:rsidR="007E6AA4" w:rsidRDefault="007E6AA4" w:rsidP="007E6AA4">
            <w:pPr>
              <w:jc w:val="center"/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</w:pPr>
          </w:p>
          <w:p w14:paraId="5F5E9FE3" w14:textId="7ACA60E4" w:rsidR="007E6AA4" w:rsidRPr="00811B83" w:rsidRDefault="007E6AA4" w:rsidP="007E6AA4">
            <w:pPr>
              <w:jc w:val="center"/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</w:pPr>
            <w:r w:rsidRPr="00811B83"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  <w:t xml:space="preserve">Senior’s </w:t>
            </w:r>
            <w:r w:rsidR="0038624F" w:rsidRPr="00811B83"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  <w:t>Social Chair</w:t>
            </w:r>
            <w:r w:rsidRPr="00811B83">
              <w:rPr>
                <w:rFonts w:ascii="Open Sans" w:hAnsi="Open Sans" w:cs="Open Sans"/>
                <w:b/>
                <w:color w:val="5A6378" w:themeColor="text2"/>
                <w:sz w:val="16"/>
                <w:szCs w:val="16"/>
                <w:u w:val="single"/>
              </w:rPr>
              <w:t xml:space="preserve"> Yoga Activity</w:t>
            </w:r>
          </w:p>
          <w:p w14:paraId="5D7E274E" w14:textId="247119EA" w:rsidR="007E6AA4" w:rsidRPr="00C91640" w:rsidRDefault="007E6AA4" w:rsidP="000A1460">
            <w:pPr>
              <w:jc w:val="center"/>
              <w:rPr>
                <w:rFonts w:ascii="Open Sans" w:hAnsi="Open Sans" w:cs="Open Sans"/>
                <w:color w:val="auto"/>
                <w:szCs w:val="24"/>
              </w:rPr>
            </w:pPr>
          </w:p>
        </w:tc>
        <w:tc>
          <w:tcPr>
            <w:tcW w:w="806" w:type="pct"/>
            <w:vMerge w:val="restart"/>
            <w:tcBorders>
              <w:top w:val="single" w:sz="4" w:space="0" w:color="002060"/>
              <w:left w:val="single" w:sz="4" w:space="0" w:color="auto"/>
              <w:bottom w:val="single" w:sz="12" w:space="0" w:color="D8243D" w:themeColor="accent3" w:themeShade="BF"/>
              <w:right w:val="single" w:sz="4" w:space="0" w:color="000000" w:themeColor="text1"/>
            </w:tcBorders>
            <w:shd w:val="clear" w:color="auto" w:fill="auto"/>
          </w:tcPr>
          <w:p w14:paraId="1272B2CF" w14:textId="77777777" w:rsidR="0017240E" w:rsidRPr="0017240E" w:rsidRDefault="0017240E" w:rsidP="0017240E">
            <w:pPr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29</w:t>
            </w:r>
          </w:p>
          <w:p w14:paraId="07DC9DA5" w14:textId="77777777" w:rsidR="00941E45" w:rsidRPr="00811B83" w:rsidRDefault="00941E45" w:rsidP="007E6AA4">
            <w:pPr>
              <w:spacing w:before="40" w:after="40"/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Game Club 9:00</w:t>
            </w:r>
          </w:p>
          <w:p w14:paraId="35987E10" w14:textId="77777777" w:rsidR="00941E45" w:rsidRPr="00811B83" w:rsidRDefault="00941E45" w:rsidP="007E6AA4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Basketball Practice 10:00</w:t>
            </w:r>
          </w:p>
          <w:p w14:paraId="3628EB5A" w14:textId="77777777" w:rsidR="00941E45" w:rsidRPr="00811B83" w:rsidRDefault="00941E45" w:rsidP="007E6AA4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</w:p>
          <w:p w14:paraId="5AD9B6BB" w14:textId="77777777" w:rsidR="00941E45" w:rsidRPr="00811B83" w:rsidRDefault="00941E45" w:rsidP="007E6AA4">
            <w:pPr>
              <w:spacing w:before="40" w:after="40"/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Bingo 12:00</w:t>
            </w:r>
          </w:p>
          <w:p w14:paraId="6D44185F" w14:textId="77777777" w:rsidR="00941E45" w:rsidRPr="00811B83" w:rsidRDefault="00941E45" w:rsidP="007E6AA4">
            <w:pPr>
              <w:jc w:val="center"/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</w:pPr>
            <w:r w:rsidRPr="00811B83">
              <w:rPr>
                <w:rFonts w:ascii="Open Sans" w:hAnsi="Open Sans" w:cs="Open Sans"/>
                <w:b/>
                <w:color w:val="356D36" w:themeColor="accent1" w:themeShade="BF"/>
                <w:sz w:val="16"/>
                <w:szCs w:val="16"/>
              </w:rPr>
              <w:t>Basketball Game 1:15</w:t>
            </w:r>
          </w:p>
          <w:p w14:paraId="4BB6BFAA" w14:textId="69498F2D" w:rsidR="00D01184" w:rsidRPr="0017240E" w:rsidRDefault="00D01184" w:rsidP="00953801">
            <w:pPr>
              <w:jc w:val="center"/>
              <w:rPr>
                <w:rFonts w:ascii="Open Sans" w:hAnsi="Open Sans" w:cs="Open Sans"/>
                <w:color w:val="234924" w:themeColor="accent1" w:themeShade="80"/>
                <w:szCs w:val="24"/>
              </w:rPr>
            </w:pPr>
          </w:p>
        </w:tc>
        <w:tc>
          <w:tcPr>
            <w:tcW w:w="590" w:type="pct"/>
            <w:vMerge w:val="restart"/>
            <w:tcBorders>
              <w:top w:val="single" w:sz="4" w:space="0" w:color="002060"/>
              <w:left w:val="single" w:sz="4" w:space="0" w:color="000000" w:themeColor="text1"/>
              <w:bottom w:val="single" w:sz="4" w:space="0" w:color="E66C7D" w:themeColor="accent3"/>
              <w:right w:val="single" w:sz="4" w:space="0" w:color="002060"/>
            </w:tcBorders>
            <w:shd w:val="clear" w:color="auto" w:fill="auto"/>
          </w:tcPr>
          <w:p w14:paraId="61737A3A" w14:textId="6BB54B6A" w:rsidR="0017240E" w:rsidRPr="0017240E" w:rsidRDefault="0017240E" w:rsidP="0017240E">
            <w:pPr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</w:pPr>
            <w:r w:rsidRPr="0017240E">
              <w:rPr>
                <w:rFonts w:ascii="Open Sans" w:hAnsi="Open Sans" w:cs="Open Sans"/>
                <w:b/>
                <w:color w:val="234924" w:themeColor="accent1" w:themeShade="80"/>
                <w:sz w:val="24"/>
                <w:szCs w:val="24"/>
              </w:rPr>
              <w:t>30</w:t>
            </w:r>
          </w:p>
          <w:p w14:paraId="3CE3BEEA" w14:textId="77777777" w:rsidR="00D01184" w:rsidRPr="0017240E" w:rsidRDefault="00D01184" w:rsidP="00D01184">
            <w:pPr>
              <w:pStyle w:val="Heading1"/>
              <w:rPr>
                <w:rFonts w:asciiTheme="minorHAnsi" w:hAnsiTheme="minorHAnsi" w:cstheme="minorHAnsi"/>
                <w:color w:val="234924" w:themeColor="accent1" w:themeShade="80"/>
                <w:szCs w:val="24"/>
              </w:rPr>
            </w:pPr>
          </w:p>
        </w:tc>
      </w:tr>
      <w:tr w:rsidR="00611988" w:rsidRPr="008029F1" w14:paraId="0F7A3F06" w14:textId="77777777" w:rsidTr="00C56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84"/>
        </w:trPr>
        <w:tc>
          <w:tcPr>
            <w:tcW w:w="531" w:type="pct"/>
            <w:tcBorders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4C115291" w14:textId="1E10B49B" w:rsidR="007C5A4D" w:rsidRPr="007C5A4D" w:rsidRDefault="007C5A4D" w:rsidP="001F5617">
            <w:pPr>
              <w:pStyle w:val="Heading1"/>
              <w:tabs>
                <w:tab w:val="left" w:pos="495"/>
                <w:tab w:val="left" w:pos="750"/>
              </w:tabs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</w:p>
        </w:tc>
        <w:tc>
          <w:tcPr>
            <w:tcW w:w="694" w:type="pct"/>
            <w:vMerge w:val="restart"/>
            <w:tcBorders>
              <w:left w:val="single" w:sz="4" w:space="0" w:color="002060"/>
              <w:bottom w:val="single" w:sz="12" w:space="0" w:color="0070C0"/>
              <w:right w:val="single" w:sz="4" w:space="0" w:color="002060"/>
            </w:tcBorders>
            <w:shd w:val="clear" w:color="auto" w:fill="auto"/>
          </w:tcPr>
          <w:p w14:paraId="4F995F43" w14:textId="074F0831" w:rsidR="009006D9" w:rsidRPr="007C50D8" w:rsidRDefault="005A1C2F" w:rsidP="000A1460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0D8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Basketball Practice 10:00</w:t>
            </w:r>
          </w:p>
          <w:p w14:paraId="49E87E55" w14:textId="3B05D63D" w:rsidR="0080389F" w:rsidRPr="007C50D8" w:rsidRDefault="009006D9" w:rsidP="000A1460">
            <w:pPr>
              <w:jc w:val="center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0D8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Band Practice 12:00</w:t>
            </w:r>
          </w:p>
          <w:p w14:paraId="7743596B" w14:textId="2FA34468" w:rsidR="000A1460" w:rsidRDefault="000A1460" w:rsidP="00C91640">
            <w:pPr>
              <w:jc w:val="center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</w:p>
          <w:p w14:paraId="6DCA5634" w14:textId="72BD6DAC" w:rsidR="00B44C30" w:rsidRPr="00C91640" w:rsidRDefault="007C5A4D" w:rsidP="00C91640">
            <w:pPr>
              <w:jc w:val="center"/>
              <w:rPr>
                <w:rFonts w:ascii="Open Sans" w:hAnsi="Open Sans" w:cs="Open Sans"/>
                <w:b/>
                <w:color w:val="FFFFFF" w:themeColor="background1"/>
                <w:sz w:val="15"/>
                <w:szCs w:val="15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Career Fair Community Outing </w:t>
            </w:r>
          </w:p>
        </w:tc>
        <w:tc>
          <w:tcPr>
            <w:tcW w:w="896" w:type="pct"/>
            <w:vMerge w:val="restart"/>
            <w:tcBorders>
              <w:left w:val="single" w:sz="4" w:space="0" w:color="002060"/>
              <w:bottom w:val="single" w:sz="12" w:space="0" w:color="0070C0"/>
              <w:right w:val="single" w:sz="4" w:space="0" w:color="002060"/>
            </w:tcBorders>
            <w:shd w:val="clear" w:color="auto" w:fill="auto"/>
          </w:tcPr>
          <w:p w14:paraId="0659FE4F" w14:textId="77777777" w:rsidR="00C91640" w:rsidRPr="007C5A4D" w:rsidRDefault="00C91640" w:rsidP="00283BEF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Bible Study 10:00</w:t>
            </w:r>
          </w:p>
          <w:p w14:paraId="457DC217" w14:textId="0425C54E" w:rsidR="00C91640" w:rsidRPr="007C5A4D" w:rsidRDefault="00C91640" w:rsidP="00C91640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Chair Exercises 12:00</w:t>
            </w:r>
          </w:p>
          <w:p w14:paraId="048BB856" w14:textId="77777777" w:rsidR="00C91640" w:rsidRPr="007C5A4D" w:rsidRDefault="00C91640" w:rsidP="00C91640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Band Practice 12:00</w:t>
            </w:r>
          </w:p>
          <w:p w14:paraId="7F2B75C2" w14:textId="77777777" w:rsidR="00C91640" w:rsidRPr="007C5A4D" w:rsidRDefault="00C91640" w:rsidP="00C91640">
            <w:pPr>
              <w:pStyle w:val="Heading1"/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</w:pPr>
            <w:r w:rsidRPr="007C5A4D">
              <w:rPr>
                <w:rFonts w:ascii="Open Sans" w:hAnsi="Open Sans" w:cs="Open Sans"/>
                <w:b/>
                <w:color w:val="234924" w:themeColor="accent1" w:themeShade="80"/>
                <w:sz w:val="16"/>
                <w:szCs w:val="16"/>
              </w:rPr>
              <w:t>Courtyard Games 1:00</w:t>
            </w:r>
          </w:p>
          <w:p w14:paraId="41518E5C" w14:textId="37B808A9" w:rsidR="005008DC" w:rsidRDefault="005008DC" w:rsidP="000A6126">
            <w:pPr>
              <w:pStyle w:val="Heading1"/>
              <w:jc w:val="left"/>
              <w:rPr>
                <w:rFonts w:ascii="Open Sans" w:hAnsi="Open Sans" w:cs="Open Sans"/>
                <w:b/>
                <w:color w:val="CE5A1B" w:themeColor="accent5" w:themeShade="BF"/>
                <w:sz w:val="16"/>
                <w:szCs w:val="16"/>
              </w:rPr>
            </w:pPr>
          </w:p>
          <w:p w14:paraId="70CF3510" w14:textId="01ED043E" w:rsidR="00283BEF" w:rsidRPr="007C5A4D" w:rsidRDefault="007C5A4D" w:rsidP="00283BEF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 xml:space="preserve">Walmart </w:t>
            </w:r>
          </w:p>
          <w:p w14:paraId="58339841" w14:textId="00CB44DD" w:rsidR="00283BEF" w:rsidRPr="007C5A4D" w:rsidRDefault="00283BEF" w:rsidP="00283BEF">
            <w:pPr>
              <w:pStyle w:val="Heading1"/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</w:pPr>
            <w:r w:rsidRPr="007C5A4D">
              <w:rPr>
                <w:rFonts w:ascii="Open Sans" w:hAnsi="Open Sans" w:cs="Open Sans"/>
                <w:b/>
                <w:color w:val="auto"/>
                <w:sz w:val="16"/>
                <w:szCs w:val="16"/>
                <w:u w:val="single"/>
              </w:rPr>
              <w:t>Community Outing</w:t>
            </w:r>
          </w:p>
          <w:p w14:paraId="4E64CFC0" w14:textId="77777777" w:rsidR="00D01184" w:rsidRPr="00130D17" w:rsidRDefault="00D01184" w:rsidP="0071160C">
            <w:pPr>
              <w:pStyle w:val="Heading1"/>
              <w:rPr>
                <w:rFonts w:ascii="Open Sans" w:hAnsi="Open Sans" w:cs="Open Sans"/>
                <w:color w:val="88C589" w:themeColor="accent1" w:themeTint="99"/>
                <w:sz w:val="16"/>
                <w:szCs w:val="16"/>
              </w:rPr>
            </w:pPr>
          </w:p>
        </w:tc>
        <w:tc>
          <w:tcPr>
            <w:tcW w:w="758" w:type="pct"/>
            <w:vMerge/>
            <w:tcBorders>
              <w:left w:val="single" w:sz="4" w:space="0" w:color="002060"/>
              <w:bottom w:val="single" w:sz="12" w:space="0" w:color="D8243D" w:themeColor="accent3" w:themeShade="BF"/>
              <w:right w:val="single" w:sz="4" w:space="0" w:color="002060"/>
            </w:tcBorders>
            <w:shd w:val="clear" w:color="auto" w:fill="99302F" w:themeFill="accent6" w:themeFillShade="BF"/>
          </w:tcPr>
          <w:p w14:paraId="0C82E64C" w14:textId="77777777" w:rsidR="00D01184" w:rsidRPr="00130D17" w:rsidRDefault="00D01184" w:rsidP="00D01184">
            <w:pPr>
              <w:pStyle w:val="Heading1"/>
              <w:rPr>
                <w:rFonts w:ascii="Open Sans" w:hAnsi="Open Sans" w:cs="Open Sans"/>
                <w:color w:val="auto"/>
                <w:sz w:val="20"/>
                <w:szCs w:val="20"/>
                <w:highlight w:val="red"/>
              </w:rPr>
            </w:pPr>
          </w:p>
        </w:tc>
        <w:tc>
          <w:tcPr>
            <w:tcW w:w="724" w:type="pct"/>
            <w:vMerge/>
            <w:tcBorders>
              <w:top w:val="single" w:sz="12" w:space="0" w:color="D8243D" w:themeColor="accent3" w:themeShade="BF"/>
              <w:left w:val="single" w:sz="4" w:space="0" w:color="002060"/>
              <w:bottom w:val="single" w:sz="12" w:space="0" w:color="D8243D" w:themeColor="accent3" w:themeShade="BF"/>
              <w:right w:val="single" w:sz="4" w:space="0" w:color="auto"/>
            </w:tcBorders>
            <w:shd w:val="clear" w:color="auto" w:fill="auto"/>
          </w:tcPr>
          <w:p w14:paraId="14C9BA84" w14:textId="77777777" w:rsidR="00D01184" w:rsidRPr="00130D17" w:rsidRDefault="00D01184" w:rsidP="00D01184">
            <w:pPr>
              <w:pStyle w:val="Heading1"/>
              <w:rPr>
                <w:rFonts w:ascii="Open Sans" w:hAnsi="Open Sans" w:cs="Open Sans"/>
                <w:color w:val="auto"/>
                <w:sz w:val="20"/>
                <w:szCs w:val="20"/>
                <w:highlight w:val="red"/>
              </w:rPr>
            </w:pPr>
          </w:p>
        </w:tc>
        <w:tc>
          <w:tcPr>
            <w:tcW w:w="806" w:type="pct"/>
            <w:vMerge/>
            <w:tcBorders>
              <w:left w:val="single" w:sz="4" w:space="0" w:color="auto"/>
              <w:bottom w:val="single" w:sz="12" w:space="0" w:color="D8243D" w:themeColor="accent3" w:themeShade="BF"/>
              <w:right w:val="single" w:sz="4" w:space="0" w:color="000000" w:themeColor="text1"/>
            </w:tcBorders>
            <w:shd w:val="clear" w:color="auto" w:fill="auto"/>
          </w:tcPr>
          <w:p w14:paraId="1A0529AE" w14:textId="77777777" w:rsidR="00D01184" w:rsidRPr="00130D17" w:rsidRDefault="00D01184" w:rsidP="00D01184">
            <w:pPr>
              <w:pStyle w:val="Heading1"/>
              <w:rPr>
                <w:rFonts w:ascii="Open Sans" w:hAnsi="Open Sans" w:cs="Open Sans"/>
                <w:color w:val="auto"/>
                <w:sz w:val="20"/>
                <w:szCs w:val="20"/>
                <w:highlight w:val="red"/>
              </w:rPr>
            </w:pPr>
          </w:p>
        </w:tc>
        <w:tc>
          <w:tcPr>
            <w:tcW w:w="590" w:type="pct"/>
            <w:vMerge/>
            <w:tcBorders>
              <w:top w:val="single" w:sz="12" w:space="0" w:color="D8243D" w:themeColor="accent3" w:themeShade="BF"/>
              <w:left w:val="single" w:sz="4" w:space="0" w:color="000000" w:themeColor="text1"/>
              <w:bottom w:val="single" w:sz="4" w:space="0" w:color="E66C7D" w:themeColor="accent3"/>
              <w:right w:val="single" w:sz="4" w:space="0" w:color="002060"/>
            </w:tcBorders>
            <w:shd w:val="clear" w:color="auto" w:fill="auto"/>
          </w:tcPr>
          <w:p w14:paraId="531CB5E0" w14:textId="77777777" w:rsidR="00D01184" w:rsidRPr="008029F1" w:rsidRDefault="00D01184" w:rsidP="00D01184">
            <w:pPr>
              <w:pStyle w:val="Heading1"/>
              <w:rPr>
                <w:rFonts w:asciiTheme="minorHAnsi" w:hAnsiTheme="minorHAnsi" w:cstheme="minorHAnsi"/>
                <w:color w:val="auto"/>
                <w:sz w:val="20"/>
                <w:szCs w:val="20"/>
                <w:highlight w:val="red"/>
              </w:rPr>
            </w:pPr>
          </w:p>
        </w:tc>
      </w:tr>
      <w:tr w:rsidR="00C56BBD" w:rsidRPr="00452BF1" w14:paraId="2A634A58" w14:textId="77777777" w:rsidTr="00C56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48"/>
        </w:trPr>
        <w:tc>
          <w:tcPr>
            <w:tcW w:w="531" w:type="pct"/>
            <w:tcBorders>
              <w:top w:val="nil"/>
              <w:left w:val="single" w:sz="4" w:space="0" w:color="002060"/>
              <w:bottom w:val="single" w:sz="12" w:space="0" w:color="auto"/>
              <w:right w:val="single" w:sz="4" w:space="0" w:color="002060"/>
            </w:tcBorders>
            <w:shd w:val="clear" w:color="auto" w:fill="auto"/>
          </w:tcPr>
          <w:p w14:paraId="5FD08B31" w14:textId="6F12E58A" w:rsidR="00D01184" w:rsidRPr="00653C14" w:rsidRDefault="00D01184" w:rsidP="00403A1A">
            <w:pPr>
              <w:pStyle w:val="Heading1"/>
              <w:rPr>
                <w:rFonts w:cstheme="minorHAnsi"/>
                <w:szCs w:val="24"/>
              </w:rPr>
            </w:pPr>
            <w:r w:rsidRPr="00653C14">
              <w:rPr>
                <w:rFonts w:cstheme="minorHAnsi"/>
                <w:szCs w:val="24"/>
              </w:rPr>
              <w:t xml:space="preserve"> </w:t>
            </w:r>
          </w:p>
        </w:tc>
        <w:tc>
          <w:tcPr>
            <w:tcW w:w="694" w:type="pct"/>
            <w:vMerge/>
            <w:tcBorders>
              <w:top w:val="single" w:sz="18" w:space="0" w:color="672020" w:themeColor="accent6" w:themeShade="80"/>
              <w:left w:val="single" w:sz="4" w:space="0" w:color="002060"/>
              <w:bottom w:val="single" w:sz="12" w:space="0" w:color="auto"/>
              <w:right w:val="single" w:sz="4" w:space="0" w:color="002060"/>
            </w:tcBorders>
            <w:shd w:val="clear" w:color="auto" w:fill="99302F" w:themeFill="accent6" w:themeFillShade="BF"/>
          </w:tcPr>
          <w:p w14:paraId="5E78B19D" w14:textId="77777777" w:rsidR="00D01184" w:rsidRPr="00653C14" w:rsidRDefault="00D01184" w:rsidP="00D01184">
            <w:pPr>
              <w:pStyle w:val="Heading1"/>
              <w:rPr>
                <w:rFonts w:cstheme="minorHAnsi"/>
                <w:color w:val="auto"/>
                <w:szCs w:val="24"/>
              </w:rPr>
            </w:pPr>
          </w:p>
        </w:tc>
        <w:tc>
          <w:tcPr>
            <w:tcW w:w="896" w:type="pct"/>
            <w:vMerge/>
            <w:tcBorders>
              <w:top w:val="single" w:sz="18" w:space="0" w:color="672020" w:themeColor="accent6" w:themeShade="80"/>
              <w:left w:val="single" w:sz="4" w:space="0" w:color="002060"/>
              <w:bottom w:val="single" w:sz="12" w:space="0" w:color="auto"/>
              <w:right w:val="single" w:sz="4" w:space="0" w:color="002060"/>
            </w:tcBorders>
            <w:shd w:val="clear" w:color="auto" w:fill="99302F" w:themeFill="accent6" w:themeFillShade="BF"/>
          </w:tcPr>
          <w:p w14:paraId="5742B391" w14:textId="77777777" w:rsidR="00D01184" w:rsidRPr="00452BF1" w:rsidRDefault="00D01184" w:rsidP="00D01184">
            <w:pPr>
              <w:pStyle w:val="Heading1"/>
              <w:rPr>
                <w:rFonts w:ascii="Open Sans" w:hAnsi="Open Sans" w:cs="Open Sans"/>
                <w:color w:val="auto"/>
                <w:sz w:val="16"/>
                <w:szCs w:val="16"/>
              </w:rPr>
            </w:pPr>
          </w:p>
        </w:tc>
        <w:tc>
          <w:tcPr>
            <w:tcW w:w="758" w:type="pct"/>
            <w:vMerge/>
            <w:tcBorders>
              <w:top w:val="nil"/>
              <w:left w:val="single" w:sz="4" w:space="0" w:color="002060"/>
              <w:bottom w:val="single" w:sz="12" w:space="0" w:color="auto"/>
              <w:right w:val="single" w:sz="4" w:space="0" w:color="002060"/>
            </w:tcBorders>
            <w:shd w:val="clear" w:color="auto" w:fill="99302F" w:themeFill="accent6" w:themeFillShade="BF"/>
          </w:tcPr>
          <w:p w14:paraId="34EFB238" w14:textId="77777777" w:rsidR="00D01184" w:rsidRPr="00452BF1" w:rsidRDefault="00D01184" w:rsidP="00D01184">
            <w:pPr>
              <w:pStyle w:val="Heading1"/>
              <w:rPr>
                <w:color w:val="auto"/>
                <w:sz w:val="20"/>
                <w:szCs w:val="20"/>
                <w:highlight w:val="red"/>
              </w:rPr>
            </w:pPr>
          </w:p>
        </w:tc>
        <w:tc>
          <w:tcPr>
            <w:tcW w:w="724" w:type="pct"/>
            <w:vMerge/>
            <w:tcBorders>
              <w:top w:val="single" w:sz="12" w:space="0" w:color="D8243D" w:themeColor="accent3" w:themeShade="BF"/>
              <w:left w:val="single" w:sz="4" w:space="0" w:color="002060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A94E170" w14:textId="77777777" w:rsidR="00D01184" w:rsidRPr="00452BF1" w:rsidRDefault="00D01184" w:rsidP="00D01184">
            <w:pPr>
              <w:pStyle w:val="Heading1"/>
              <w:rPr>
                <w:color w:val="auto"/>
                <w:sz w:val="20"/>
                <w:szCs w:val="20"/>
                <w:highlight w:val="red"/>
              </w:rPr>
            </w:pPr>
          </w:p>
        </w:tc>
        <w:tc>
          <w:tcPr>
            <w:tcW w:w="806" w:type="pct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000000" w:themeColor="text1"/>
            </w:tcBorders>
            <w:shd w:val="clear" w:color="auto" w:fill="auto"/>
          </w:tcPr>
          <w:p w14:paraId="6C997062" w14:textId="77777777" w:rsidR="00D01184" w:rsidRPr="00452BF1" w:rsidRDefault="00D01184" w:rsidP="00D01184">
            <w:pPr>
              <w:pStyle w:val="Heading1"/>
              <w:rPr>
                <w:color w:val="auto"/>
                <w:sz w:val="20"/>
                <w:szCs w:val="20"/>
                <w:highlight w:val="red"/>
              </w:rPr>
            </w:pPr>
          </w:p>
        </w:tc>
        <w:tc>
          <w:tcPr>
            <w:tcW w:w="590" w:type="pct"/>
            <w:vMerge/>
            <w:tcBorders>
              <w:top w:val="single" w:sz="12" w:space="0" w:color="D8243D" w:themeColor="accent3" w:themeShade="BF"/>
              <w:left w:val="single" w:sz="4" w:space="0" w:color="000000" w:themeColor="text1"/>
              <w:bottom w:val="single" w:sz="12" w:space="0" w:color="auto"/>
              <w:right w:val="single" w:sz="4" w:space="0" w:color="002060"/>
            </w:tcBorders>
            <w:shd w:val="clear" w:color="auto" w:fill="auto"/>
          </w:tcPr>
          <w:p w14:paraId="5579529E" w14:textId="77777777" w:rsidR="00D01184" w:rsidRPr="00452BF1" w:rsidRDefault="00D01184" w:rsidP="00D01184">
            <w:pPr>
              <w:pStyle w:val="Heading1"/>
              <w:rPr>
                <w:color w:val="auto"/>
                <w:sz w:val="20"/>
                <w:szCs w:val="20"/>
                <w:highlight w:val="red"/>
              </w:rPr>
            </w:pPr>
          </w:p>
        </w:tc>
      </w:tr>
      <w:tr w:rsidR="00E52DE5" w:rsidRPr="00452BF1" w14:paraId="1CFE50D4" w14:textId="77777777" w:rsidTr="00C56B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10"/>
        </w:trPr>
        <w:tc>
          <w:tcPr>
            <w:tcW w:w="5000" w:type="pct"/>
            <w:gridSpan w:val="7"/>
            <w:tcBorders>
              <w:top w:val="single" w:sz="12" w:space="0" w:color="00B0F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27EEBB" w14:textId="4B6FB068" w:rsidR="00952D21" w:rsidRPr="00452BF1" w:rsidRDefault="00952D21" w:rsidP="00D01184">
            <w:pPr>
              <w:pStyle w:val="Heading1"/>
              <w:rPr>
                <w:color w:val="auto"/>
                <w:sz w:val="20"/>
                <w:szCs w:val="20"/>
                <w:highlight w:val="red"/>
              </w:rPr>
            </w:pPr>
          </w:p>
        </w:tc>
      </w:tr>
      <w:tr w:rsidR="002F0362" w14:paraId="42DEBE63" w14:textId="77777777" w:rsidTr="00C56B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2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36FA723" w14:textId="3A580887" w:rsidR="009549CE" w:rsidRPr="00B523FA" w:rsidRDefault="009549CE" w:rsidP="00B523FA">
            <w:pPr>
              <w:pStyle w:val="Heading1"/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</w:pPr>
            <w:bookmarkStart w:id="1" w:name="_Notes"/>
            <w:bookmarkEnd w:id="1"/>
            <w:r w:rsidRPr="00B523FA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C</w:t>
            </w:r>
            <w:r w:rsidR="00283BEF" w:rsidRPr="00B523FA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urriculum Information: Lesson </w:t>
            </w:r>
            <w:r w:rsidR="002E0709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3</w:t>
            </w:r>
            <w:r w:rsidRPr="00B523FA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 </w:t>
            </w:r>
            <w:r w:rsidR="002E0709" w:rsidRPr="00B523FA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starts February</w:t>
            </w:r>
            <w:r w:rsidR="002E0709" w:rsidRPr="00B523FA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 2</w:t>
            </w:r>
            <w:r w:rsidR="002E0709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6</w:t>
            </w:r>
            <w:r w:rsidR="002E0709" w:rsidRPr="002E0709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  <w:vertAlign w:val="superscript"/>
              </w:rPr>
              <w:t>th</w:t>
            </w:r>
            <w:r w:rsidR="002E0709" w:rsidRPr="00B523FA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 </w:t>
            </w:r>
            <w:r w:rsidRPr="00B523FA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through </w:t>
            </w:r>
            <w:r w:rsidR="002E0709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 xml:space="preserve">March </w:t>
            </w:r>
            <w:proofErr w:type="gramStart"/>
            <w:r w:rsidR="0038624F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</w:rPr>
              <w:t>20</w:t>
            </w:r>
            <w:r w:rsidR="0038624F" w:rsidRPr="002E0709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  <w:highlight w:val="yellow"/>
                <w:u w:val="single"/>
                <w:vertAlign w:val="superscript"/>
              </w:rPr>
              <w:t>th</w:t>
            </w:r>
            <w:proofErr w:type="gramEnd"/>
          </w:p>
          <w:p w14:paraId="4D6BC68D" w14:textId="77777777" w:rsidR="009549CE" w:rsidRPr="009549CE" w:rsidRDefault="009549CE" w:rsidP="009549CE">
            <w:pPr>
              <w:pStyle w:val="Heading1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9549C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In order to ensure our participants' success in the academy, we do request that you adhere to the da</w:t>
            </w:r>
            <w:r w:rsidR="002333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y program's operating hours of 8:30 a.m. - 2:30 p.m.</w:t>
            </w:r>
          </w:p>
          <w:p w14:paraId="3AACEB16" w14:textId="77777777" w:rsidR="009549CE" w:rsidRPr="009549CE" w:rsidRDefault="009549CE" w:rsidP="009549CE">
            <w:pPr>
              <w:pStyle w:val="Heading1"/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</w:rPr>
            </w:pPr>
            <w:r w:rsidRPr="009549CE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</w:rPr>
              <w:t>As a re</w:t>
            </w:r>
            <w:r w:rsidR="00233362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</w:rPr>
              <w:t>minder, drop-off is between 8-8:30 a.m. and pick-up is between 2:30-3 p.m</w:t>
            </w:r>
            <w:r w:rsidRPr="009549CE">
              <w:rPr>
                <w:rFonts w:ascii="Open Sans" w:hAnsi="Open Sans" w:cs="Open Sans"/>
                <w:b/>
                <w:color w:val="000000" w:themeColor="text1"/>
                <w:sz w:val="20"/>
                <w:szCs w:val="20"/>
              </w:rPr>
              <w:t>.</w:t>
            </w:r>
          </w:p>
          <w:p w14:paraId="16C378FF" w14:textId="77777777" w:rsidR="009549CE" w:rsidRPr="009549CE" w:rsidRDefault="009549CE" w:rsidP="009549CE">
            <w:pPr>
              <w:pStyle w:val="Heading1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9549CE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 xml:space="preserve">Flag Raising and Pledge </w:t>
            </w:r>
            <w:r w:rsidR="00233362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of Allegiance – Daily at 8:45 a.m.</w:t>
            </w:r>
          </w:p>
          <w:p w14:paraId="6405857B" w14:textId="77777777" w:rsidR="00D01184" w:rsidRDefault="00D01184" w:rsidP="00F42122">
            <w:pPr>
              <w:pStyle w:val="Heading1"/>
            </w:pPr>
          </w:p>
        </w:tc>
      </w:tr>
    </w:tbl>
    <w:p w14:paraId="763ABBB8" w14:textId="4029E672" w:rsidR="00403A1A" w:rsidRPr="001535DA" w:rsidRDefault="00C86D71" w:rsidP="001535DA">
      <w:pPr>
        <w:rPr>
          <w:rFonts w:ascii="Open Sans" w:hAnsi="Open Sans" w:cs="Open Sans"/>
          <w:color w:val="auto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5C80077" wp14:editId="4E066A3C">
            <wp:simplePos x="0" y="0"/>
            <wp:positionH relativeFrom="column">
              <wp:posOffset>7620</wp:posOffset>
            </wp:positionH>
            <wp:positionV relativeFrom="paragraph">
              <wp:posOffset>6558915</wp:posOffset>
            </wp:positionV>
            <wp:extent cx="645160" cy="579755"/>
            <wp:effectExtent l="19050" t="76200" r="0" b="67945"/>
            <wp:wrapNone/>
            <wp:docPr id="26" name="Picture 26" descr="green leaf of palm tree on transparent background png file 9306540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een leaf of palm tree on transparent background png file 9306540 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1521" flipH="1">
                      <a:off x="0" y="0"/>
                      <a:ext cx="64516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2189B77" wp14:editId="227A86FF">
            <wp:simplePos x="0" y="0"/>
            <wp:positionH relativeFrom="column">
              <wp:posOffset>-71755</wp:posOffset>
            </wp:positionH>
            <wp:positionV relativeFrom="paragraph">
              <wp:posOffset>7088505</wp:posOffset>
            </wp:positionV>
            <wp:extent cx="1009650" cy="1009650"/>
            <wp:effectExtent l="0" t="0" r="0" b="0"/>
            <wp:wrapNone/>
            <wp:docPr id="27" name="Picture 27" descr="Happy Easter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ppy Easter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531">
        <w:rPr>
          <w:rFonts w:ascii="Open Sans" w:hAnsi="Open Sans" w:cs="Open Sans"/>
          <w:b/>
          <w:bCs/>
          <w:color w:val="234924" w:themeColor="accent1" w:themeShade="80"/>
          <w:sz w:val="20"/>
          <w:szCs w:val="20"/>
        </w:rPr>
        <w:drawing>
          <wp:anchor distT="0" distB="0" distL="114300" distR="114300" simplePos="0" relativeHeight="251699200" behindDoc="1" locked="0" layoutInCell="1" allowOverlap="1" wp14:anchorId="579F2D68" wp14:editId="31FFDB43">
            <wp:simplePos x="0" y="0"/>
            <wp:positionH relativeFrom="column">
              <wp:posOffset>-108585</wp:posOffset>
            </wp:positionH>
            <wp:positionV relativeFrom="paragraph">
              <wp:posOffset>4843780</wp:posOffset>
            </wp:positionV>
            <wp:extent cx="1738630" cy="1738630"/>
            <wp:effectExtent l="0" t="0" r="0" b="0"/>
            <wp:wrapNone/>
            <wp:docPr id="16" name="Picture 16" descr="St. Patrick's Day Shamrock 1665807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. Patrick's Day Shamrock 16658072 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78619">
                      <a:off x="0" y="0"/>
                      <a:ext cx="173863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088">
        <w:rPr>
          <w:rFonts w:cstheme="minorHAnsi"/>
          <w:noProof/>
          <w:color w:val="C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15AF1730" wp14:editId="79193E43">
            <wp:simplePos x="0" y="0"/>
            <wp:positionH relativeFrom="column">
              <wp:posOffset>9523095</wp:posOffset>
            </wp:positionH>
            <wp:positionV relativeFrom="paragraph">
              <wp:posOffset>5473065</wp:posOffset>
            </wp:positionV>
            <wp:extent cx="666750" cy="9224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orialDay_Fla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92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3A1A" w:rsidRPr="001535DA" w:rsidSect="0095625D">
      <w:pgSz w:w="12240" w:h="15840"/>
      <w:pgMar w:top="288" w:right="288" w:bottom="288" w:left="288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6E2F3" w14:textId="77777777" w:rsidR="0095625D" w:rsidRDefault="0095625D">
      <w:pPr>
        <w:spacing w:before="0" w:after="0"/>
      </w:pPr>
      <w:r>
        <w:separator/>
      </w:r>
    </w:p>
  </w:endnote>
  <w:endnote w:type="continuationSeparator" w:id="0">
    <w:p w14:paraId="6CBC27B6" w14:textId="77777777" w:rsidR="0095625D" w:rsidRDefault="0095625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3DCD3" w14:textId="77777777" w:rsidR="0095625D" w:rsidRDefault="0095625D">
      <w:pPr>
        <w:spacing w:before="0" w:after="0"/>
      </w:pPr>
      <w:r>
        <w:separator/>
      </w:r>
    </w:p>
  </w:footnote>
  <w:footnote w:type="continuationSeparator" w:id="0">
    <w:p w14:paraId="6A42DE0F" w14:textId="77777777" w:rsidR="0095625D" w:rsidRDefault="0095625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83" type="#_x0000_t75" style="width:310.95pt;height:90.8pt;visibility:visible;mso-wrap-style:square" o:bullet="t">
        <v:imagedata r:id="rId1" o:title=""/>
      </v:shape>
    </w:pict>
  </w:numPicBullet>
  <w:numPicBullet w:numPicBulletId="1">
    <w:pict>
      <v:shape id="_x0000_i1784" type="#_x0000_t75" style="width:163.7pt;height:172.45pt;visibility:visible;mso-wrap-style:square" o:bullet="t">
        <v:imagedata r:id="rId2" o:title="present png"/>
      </v:shape>
    </w:pict>
  </w:numPicBullet>
  <w:abstractNum w:abstractNumId="0" w15:restartNumberingAfterBreak="0">
    <w:nsid w:val="5DC06AC8"/>
    <w:multiLevelType w:val="hybridMultilevel"/>
    <w:tmpl w:val="861097E6"/>
    <w:lvl w:ilvl="0" w:tplc="B9604B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C023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5A39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5851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2CC1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E2AB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40D3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D4C7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14A4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57793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Q0tjQzsrA0MjQyMTBQ0lEKTi0uzszPAykwNq4FAN6OQiktAAAA"/>
    <w:docVar w:name="MonthEnd" w:val="2/28/2021"/>
    <w:docVar w:name="MonthStart" w:val="2/1/2021"/>
    <w:docVar w:name="WeekStart" w:val="1"/>
  </w:docVars>
  <w:rsids>
    <w:rsidRoot w:val="00A93A8C"/>
    <w:rsid w:val="00002A34"/>
    <w:rsid w:val="000105B5"/>
    <w:rsid w:val="00011F8B"/>
    <w:rsid w:val="00015CC9"/>
    <w:rsid w:val="000177DE"/>
    <w:rsid w:val="000200F9"/>
    <w:rsid w:val="000230BE"/>
    <w:rsid w:val="000305D6"/>
    <w:rsid w:val="000379A6"/>
    <w:rsid w:val="000411AB"/>
    <w:rsid w:val="000411EE"/>
    <w:rsid w:val="00047066"/>
    <w:rsid w:val="00051E70"/>
    <w:rsid w:val="00052AF3"/>
    <w:rsid w:val="0005603F"/>
    <w:rsid w:val="0005716A"/>
    <w:rsid w:val="00061DBD"/>
    <w:rsid w:val="000649AF"/>
    <w:rsid w:val="000676A5"/>
    <w:rsid w:val="00067836"/>
    <w:rsid w:val="00067D61"/>
    <w:rsid w:val="00082171"/>
    <w:rsid w:val="00082172"/>
    <w:rsid w:val="000875FC"/>
    <w:rsid w:val="00091D32"/>
    <w:rsid w:val="0009215C"/>
    <w:rsid w:val="00093FB0"/>
    <w:rsid w:val="00096711"/>
    <w:rsid w:val="0009781E"/>
    <w:rsid w:val="000A121D"/>
    <w:rsid w:val="000A1460"/>
    <w:rsid w:val="000A1C80"/>
    <w:rsid w:val="000A1ED4"/>
    <w:rsid w:val="000A28B7"/>
    <w:rsid w:val="000A3E29"/>
    <w:rsid w:val="000A5858"/>
    <w:rsid w:val="000A6126"/>
    <w:rsid w:val="000B2BB0"/>
    <w:rsid w:val="000B4C63"/>
    <w:rsid w:val="000B5BA4"/>
    <w:rsid w:val="000B720A"/>
    <w:rsid w:val="000C04B9"/>
    <w:rsid w:val="000C3BF5"/>
    <w:rsid w:val="000D0FCE"/>
    <w:rsid w:val="000D1A7B"/>
    <w:rsid w:val="000D2A61"/>
    <w:rsid w:val="000D47C6"/>
    <w:rsid w:val="000E5099"/>
    <w:rsid w:val="000E50AC"/>
    <w:rsid w:val="000E572E"/>
    <w:rsid w:val="000F270D"/>
    <w:rsid w:val="000F3B02"/>
    <w:rsid w:val="000F4EE4"/>
    <w:rsid w:val="000F6EAA"/>
    <w:rsid w:val="000F704D"/>
    <w:rsid w:val="00102D23"/>
    <w:rsid w:val="00102EA1"/>
    <w:rsid w:val="0011300B"/>
    <w:rsid w:val="00113D30"/>
    <w:rsid w:val="0011458C"/>
    <w:rsid w:val="00114C82"/>
    <w:rsid w:val="00115FC2"/>
    <w:rsid w:val="00116D0A"/>
    <w:rsid w:val="00122816"/>
    <w:rsid w:val="00123BFA"/>
    <w:rsid w:val="001242AE"/>
    <w:rsid w:val="001268C2"/>
    <w:rsid w:val="001276AD"/>
    <w:rsid w:val="00130D17"/>
    <w:rsid w:val="001315CB"/>
    <w:rsid w:val="0013362D"/>
    <w:rsid w:val="00133EE2"/>
    <w:rsid w:val="00134E7A"/>
    <w:rsid w:val="001354EB"/>
    <w:rsid w:val="00137DDF"/>
    <w:rsid w:val="00140246"/>
    <w:rsid w:val="00140983"/>
    <w:rsid w:val="0014107C"/>
    <w:rsid w:val="00146326"/>
    <w:rsid w:val="001466AF"/>
    <w:rsid w:val="00150A79"/>
    <w:rsid w:val="001535DA"/>
    <w:rsid w:val="001537CF"/>
    <w:rsid w:val="00154A72"/>
    <w:rsid w:val="001559D1"/>
    <w:rsid w:val="00163038"/>
    <w:rsid w:val="00164D98"/>
    <w:rsid w:val="0016563B"/>
    <w:rsid w:val="0017240E"/>
    <w:rsid w:val="0017332E"/>
    <w:rsid w:val="0018703C"/>
    <w:rsid w:val="00191A86"/>
    <w:rsid w:val="00193C99"/>
    <w:rsid w:val="00194F0C"/>
    <w:rsid w:val="00195097"/>
    <w:rsid w:val="001A01DF"/>
    <w:rsid w:val="001A0D68"/>
    <w:rsid w:val="001A200D"/>
    <w:rsid w:val="001A2455"/>
    <w:rsid w:val="001A3589"/>
    <w:rsid w:val="001A3994"/>
    <w:rsid w:val="001B0ABE"/>
    <w:rsid w:val="001B17A4"/>
    <w:rsid w:val="001B2711"/>
    <w:rsid w:val="001B37A0"/>
    <w:rsid w:val="001B436D"/>
    <w:rsid w:val="001B74B3"/>
    <w:rsid w:val="001B7610"/>
    <w:rsid w:val="001B7E0E"/>
    <w:rsid w:val="001C04DA"/>
    <w:rsid w:val="001C5003"/>
    <w:rsid w:val="001C6C6B"/>
    <w:rsid w:val="001D0237"/>
    <w:rsid w:val="001D7145"/>
    <w:rsid w:val="001E1198"/>
    <w:rsid w:val="001E59B4"/>
    <w:rsid w:val="001E7D9A"/>
    <w:rsid w:val="001F5617"/>
    <w:rsid w:val="00200220"/>
    <w:rsid w:val="00204992"/>
    <w:rsid w:val="002101AF"/>
    <w:rsid w:val="00210B9E"/>
    <w:rsid w:val="0021132A"/>
    <w:rsid w:val="00212FC2"/>
    <w:rsid w:val="00214974"/>
    <w:rsid w:val="00214F05"/>
    <w:rsid w:val="00215193"/>
    <w:rsid w:val="00216835"/>
    <w:rsid w:val="00217066"/>
    <w:rsid w:val="0022017C"/>
    <w:rsid w:val="00223568"/>
    <w:rsid w:val="00225082"/>
    <w:rsid w:val="00225575"/>
    <w:rsid w:val="00226840"/>
    <w:rsid w:val="0022785A"/>
    <w:rsid w:val="00230154"/>
    <w:rsid w:val="00233362"/>
    <w:rsid w:val="00234B7F"/>
    <w:rsid w:val="0024282A"/>
    <w:rsid w:val="00244004"/>
    <w:rsid w:val="00246A4A"/>
    <w:rsid w:val="00247A53"/>
    <w:rsid w:val="00252AEA"/>
    <w:rsid w:val="00252F56"/>
    <w:rsid w:val="00255ACC"/>
    <w:rsid w:val="00257799"/>
    <w:rsid w:val="002602F6"/>
    <w:rsid w:val="00262405"/>
    <w:rsid w:val="00262D44"/>
    <w:rsid w:val="002640D9"/>
    <w:rsid w:val="00266880"/>
    <w:rsid w:val="00272203"/>
    <w:rsid w:val="00273161"/>
    <w:rsid w:val="00273816"/>
    <w:rsid w:val="00275869"/>
    <w:rsid w:val="002839E1"/>
    <w:rsid w:val="00283BEF"/>
    <w:rsid w:val="00286767"/>
    <w:rsid w:val="0028717D"/>
    <w:rsid w:val="00293B4E"/>
    <w:rsid w:val="00294301"/>
    <w:rsid w:val="002953D2"/>
    <w:rsid w:val="00297099"/>
    <w:rsid w:val="00297627"/>
    <w:rsid w:val="002A20F9"/>
    <w:rsid w:val="002A2FFA"/>
    <w:rsid w:val="002A4109"/>
    <w:rsid w:val="002A6F5C"/>
    <w:rsid w:val="002A7831"/>
    <w:rsid w:val="002A7AA2"/>
    <w:rsid w:val="002B27C8"/>
    <w:rsid w:val="002B4FA3"/>
    <w:rsid w:val="002B65DA"/>
    <w:rsid w:val="002B7B0A"/>
    <w:rsid w:val="002C18D2"/>
    <w:rsid w:val="002C2E49"/>
    <w:rsid w:val="002D3A9A"/>
    <w:rsid w:val="002D409C"/>
    <w:rsid w:val="002D4F6C"/>
    <w:rsid w:val="002D5DFF"/>
    <w:rsid w:val="002D655F"/>
    <w:rsid w:val="002E0709"/>
    <w:rsid w:val="002E0909"/>
    <w:rsid w:val="002E1360"/>
    <w:rsid w:val="002E1FD6"/>
    <w:rsid w:val="002E53BE"/>
    <w:rsid w:val="002F0362"/>
    <w:rsid w:val="002F1515"/>
    <w:rsid w:val="002F16D4"/>
    <w:rsid w:val="002F4282"/>
    <w:rsid w:val="002F6A5B"/>
    <w:rsid w:val="00305BCD"/>
    <w:rsid w:val="00307187"/>
    <w:rsid w:val="003128C6"/>
    <w:rsid w:val="00315190"/>
    <w:rsid w:val="00322BD8"/>
    <w:rsid w:val="00322DB2"/>
    <w:rsid w:val="0032560D"/>
    <w:rsid w:val="00325728"/>
    <w:rsid w:val="003257E9"/>
    <w:rsid w:val="003271EC"/>
    <w:rsid w:val="0032747E"/>
    <w:rsid w:val="0033208E"/>
    <w:rsid w:val="00332AC2"/>
    <w:rsid w:val="00332D6B"/>
    <w:rsid w:val="0033632F"/>
    <w:rsid w:val="00342B18"/>
    <w:rsid w:val="0034312B"/>
    <w:rsid w:val="00344CFE"/>
    <w:rsid w:val="00345B3C"/>
    <w:rsid w:val="003461EF"/>
    <w:rsid w:val="003505B3"/>
    <w:rsid w:val="00352B50"/>
    <w:rsid w:val="00353E41"/>
    <w:rsid w:val="00355FE4"/>
    <w:rsid w:val="00360F0A"/>
    <w:rsid w:val="00360F24"/>
    <w:rsid w:val="00367572"/>
    <w:rsid w:val="00372836"/>
    <w:rsid w:val="00380E20"/>
    <w:rsid w:val="0038183F"/>
    <w:rsid w:val="00382160"/>
    <w:rsid w:val="00382E69"/>
    <w:rsid w:val="00383CB1"/>
    <w:rsid w:val="0038624F"/>
    <w:rsid w:val="003941B9"/>
    <w:rsid w:val="00397D44"/>
    <w:rsid w:val="00397F3B"/>
    <w:rsid w:val="003A1BF8"/>
    <w:rsid w:val="003B0024"/>
    <w:rsid w:val="003B167D"/>
    <w:rsid w:val="003B2327"/>
    <w:rsid w:val="003B2AD4"/>
    <w:rsid w:val="003B4630"/>
    <w:rsid w:val="003C1EC3"/>
    <w:rsid w:val="003C45E0"/>
    <w:rsid w:val="003C5115"/>
    <w:rsid w:val="003D0AFD"/>
    <w:rsid w:val="003D30E3"/>
    <w:rsid w:val="003D33D7"/>
    <w:rsid w:val="003D3A66"/>
    <w:rsid w:val="003D68B4"/>
    <w:rsid w:val="003E1C97"/>
    <w:rsid w:val="003E4408"/>
    <w:rsid w:val="003E5A1A"/>
    <w:rsid w:val="003F120A"/>
    <w:rsid w:val="003F1F52"/>
    <w:rsid w:val="003F23DE"/>
    <w:rsid w:val="003F3CF4"/>
    <w:rsid w:val="003F4615"/>
    <w:rsid w:val="003F4C46"/>
    <w:rsid w:val="003F5250"/>
    <w:rsid w:val="003F61A5"/>
    <w:rsid w:val="003F6CE0"/>
    <w:rsid w:val="003F78DD"/>
    <w:rsid w:val="003F7AB6"/>
    <w:rsid w:val="00402784"/>
    <w:rsid w:val="00403A1A"/>
    <w:rsid w:val="00405DDD"/>
    <w:rsid w:val="00411B68"/>
    <w:rsid w:val="004132EC"/>
    <w:rsid w:val="0042256F"/>
    <w:rsid w:val="004239B4"/>
    <w:rsid w:val="00424F9A"/>
    <w:rsid w:val="00425834"/>
    <w:rsid w:val="00425C64"/>
    <w:rsid w:val="0042668D"/>
    <w:rsid w:val="0043729B"/>
    <w:rsid w:val="004373F2"/>
    <w:rsid w:val="0043744B"/>
    <w:rsid w:val="00441B46"/>
    <w:rsid w:val="004456D9"/>
    <w:rsid w:val="00445C89"/>
    <w:rsid w:val="004462E0"/>
    <w:rsid w:val="00447774"/>
    <w:rsid w:val="0045228E"/>
    <w:rsid w:val="00452A74"/>
    <w:rsid w:val="00452B22"/>
    <w:rsid w:val="00452BF1"/>
    <w:rsid w:val="00453AA4"/>
    <w:rsid w:val="004548A9"/>
    <w:rsid w:val="004552DF"/>
    <w:rsid w:val="004561FB"/>
    <w:rsid w:val="00456EAD"/>
    <w:rsid w:val="00461095"/>
    <w:rsid w:val="004627BF"/>
    <w:rsid w:val="00462B61"/>
    <w:rsid w:val="00467496"/>
    <w:rsid w:val="0047389B"/>
    <w:rsid w:val="00481950"/>
    <w:rsid w:val="0048260C"/>
    <w:rsid w:val="00484867"/>
    <w:rsid w:val="00485498"/>
    <w:rsid w:val="004855F9"/>
    <w:rsid w:val="00486671"/>
    <w:rsid w:val="0048772A"/>
    <w:rsid w:val="0049012A"/>
    <w:rsid w:val="004A2C5B"/>
    <w:rsid w:val="004A2D7C"/>
    <w:rsid w:val="004A2EA0"/>
    <w:rsid w:val="004A30E5"/>
    <w:rsid w:val="004A31F8"/>
    <w:rsid w:val="004A499E"/>
    <w:rsid w:val="004A6B2C"/>
    <w:rsid w:val="004B0C78"/>
    <w:rsid w:val="004B157B"/>
    <w:rsid w:val="004B5064"/>
    <w:rsid w:val="004B5AC1"/>
    <w:rsid w:val="004B63A3"/>
    <w:rsid w:val="004C12C3"/>
    <w:rsid w:val="004C2C96"/>
    <w:rsid w:val="004C3DDA"/>
    <w:rsid w:val="004C57A6"/>
    <w:rsid w:val="004C613E"/>
    <w:rsid w:val="004D5ACC"/>
    <w:rsid w:val="004E01DE"/>
    <w:rsid w:val="004E3CDE"/>
    <w:rsid w:val="004F106F"/>
    <w:rsid w:val="004F2749"/>
    <w:rsid w:val="004F3C6B"/>
    <w:rsid w:val="005008DC"/>
    <w:rsid w:val="005025BE"/>
    <w:rsid w:val="005071F4"/>
    <w:rsid w:val="00510877"/>
    <w:rsid w:val="00516250"/>
    <w:rsid w:val="00520D63"/>
    <w:rsid w:val="0052129F"/>
    <w:rsid w:val="005239A6"/>
    <w:rsid w:val="00525FD5"/>
    <w:rsid w:val="005315A0"/>
    <w:rsid w:val="00531FAE"/>
    <w:rsid w:val="005343A2"/>
    <w:rsid w:val="00541110"/>
    <w:rsid w:val="00543DCD"/>
    <w:rsid w:val="00544DA0"/>
    <w:rsid w:val="00545EE1"/>
    <w:rsid w:val="00546080"/>
    <w:rsid w:val="00551DC4"/>
    <w:rsid w:val="00552488"/>
    <w:rsid w:val="005530F7"/>
    <w:rsid w:val="00553FF7"/>
    <w:rsid w:val="0055404A"/>
    <w:rsid w:val="005555DA"/>
    <w:rsid w:val="005559ED"/>
    <w:rsid w:val="00561EB3"/>
    <w:rsid w:val="0056464D"/>
    <w:rsid w:val="00564B93"/>
    <w:rsid w:val="005709A4"/>
    <w:rsid w:val="005731D7"/>
    <w:rsid w:val="00576C34"/>
    <w:rsid w:val="00582C4D"/>
    <w:rsid w:val="0058457A"/>
    <w:rsid w:val="00584701"/>
    <w:rsid w:val="00590022"/>
    <w:rsid w:val="00590F34"/>
    <w:rsid w:val="005915BE"/>
    <w:rsid w:val="00591C0C"/>
    <w:rsid w:val="00593F1D"/>
    <w:rsid w:val="00595B20"/>
    <w:rsid w:val="00597531"/>
    <w:rsid w:val="00597806"/>
    <w:rsid w:val="005A1C2F"/>
    <w:rsid w:val="005A22CE"/>
    <w:rsid w:val="005A36B8"/>
    <w:rsid w:val="005B104B"/>
    <w:rsid w:val="005B1C17"/>
    <w:rsid w:val="005B36A8"/>
    <w:rsid w:val="005B613C"/>
    <w:rsid w:val="005B7853"/>
    <w:rsid w:val="005C3AF1"/>
    <w:rsid w:val="005C3E6F"/>
    <w:rsid w:val="005C52F4"/>
    <w:rsid w:val="005C6474"/>
    <w:rsid w:val="005D1635"/>
    <w:rsid w:val="005D3E48"/>
    <w:rsid w:val="005D733D"/>
    <w:rsid w:val="005E01D9"/>
    <w:rsid w:val="005E372C"/>
    <w:rsid w:val="005F1B07"/>
    <w:rsid w:val="005F1F79"/>
    <w:rsid w:val="005F45D0"/>
    <w:rsid w:val="005F782F"/>
    <w:rsid w:val="00601EEB"/>
    <w:rsid w:val="0060248F"/>
    <w:rsid w:val="00602DB3"/>
    <w:rsid w:val="00604AA7"/>
    <w:rsid w:val="00604E07"/>
    <w:rsid w:val="00605CE2"/>
    <w:rsid w:val="00605F7F"/>
    <w:rsid w:val="006069C8"/>
    <w:rsid w:val="006071A0"/>
    <w:rsid w:val="00607B4D"/>
    <w:rsid w:val="00610E6A"/>
    <w:rsid w:val="00611101"/>
    <w:rsid w:val="00611988"/>
    <w:rsid w:val="00611A72"/>
    <w:rsid w:val="00614912"/>
    <w:rsid w:val="00614E20"/>
    <w:rsid w:val="006153A6"/>
    <w:rsid w:val="00616341"/>
    <w:rsid w:val="00623867"/>
    <w:rsid w:val="006244BD"/>
    <w:rsid w:val="00626F33"/>
    <w:rsid w:val="006270A9"/>
    <w:rsid w:val="00627443"/>
    <w:rsid w:val="00634265"/>
    <w:rsid w:val="006343F8"/>
    <w:rsid w:val="006344FD"/>
    <w:rsid w:val="00641725"/>
    <w:rsid w:val="00643406"/>
    <w:rsid w:val="00644FA8"/>
    <w:rsid w:val="00646FB0"/>
    <w:rsid w:val="00647420"/>
    <w:rsid w:val="00650E80"/>
    <w:rsid w:val="00653C14"/>
    <w:rsid w:val="00653D3C"/>
    <w:rsid w:val="0065632A"/>
    <w:rsid w:val="00656432"/>
    <w:rsid w:val="00656A77"/>
    <w:rsid w:val="00662D81"/>
    <w:rsid w:val="00663BF2"/>
    <w:rsid w:val="00666B45"/>
    <w:rsid w:val="00667DFB"/>
    <w:rsid w:val="00671C0B"/>
    <w:rsid w:val="00673EC7"/>
    <w:rsid w:val="00677289"/>
    <w:rsid w:val="00677E80"/>
    <w:rsid w:val="00677F06"/>
    <w:rsid w:val="00680EE9"/>
    <w:rsid w:val="006828C3"/>
    <w:rsid w:val="00682A46"/>
    <w:rsid w:val="00683522"/>
    <w:rsid w:val="00690B71"/>
    <w:rsid w:val="00697DA9"/>
    <w:rsid w:val="006A094C"/>
    <w:rsid w:val="006A21A2"/>
    <w:rsid w:val="006A54F5"/>
    <w:rsid w:val="006A6060"/>
    <w:rsid w:val="006A6549"/>
    <w:rsid w:val="006A6CA4"/>
    <w:rsid w:val="006B3715"/>
    <w:rsid w:val="006B3D5E"/>
    <w:rsid w:val="006B5D16"/>
    <w:rsid w:val="006B7375"/>
    <w:rsid w:val="006C4FCA"/>
    <w:rsid w:val="006C69A1"/>
    <w:rsid w:val="006D2287"/>
    <w:rsid w:val="006D2766"/>
    <w:rsid w:val="006D61B5"/>
    <w:rsid w:val="006E28C2"/>
    <w:rsid w:val="006E43AA"/>
    <w:rsid w:val="006E7809"/>
    <w:rsid w:val="006F134B"/>
    <w:rsid w:val="006F3D7A"/>
    <w:rsid w:val="006F6DF8"/>
    <w:rsid w:val="006F6EE8"/>
    <w:rsid w:val="0070140A"/>
    <w:rsid w:val="00701583"/>
    <w:rsid w:val="007021A6"/>
    <w:rsid w:val="00702707"/>
    <w:rsid w:val="00703BAE"/>
    <w:rsid w:val="00703BF2"/>
    <w:rsid w:val="00707DFC"/>
    <w:rsid w:val="00710C04"/>
    <w:rsid w:val="0071123D"/>
    <w:rsid w:val="0071160C"/>
    <w:rsid w:val="007175CD"/>
    <w:rsid w:val="00733832"/>
    <w:rsid w:val="00734D12"/>
    <w:rsid w:val="0073523D"/>
    <w:rsid w:val="00735805"/>
    <w:rsid w:val="00736189"/>
    <w:rsid w:val="0074033B"/>
    <w:rsid w:val="0074254F"/>
    <w:rsid w:val="0074400F"/>
    <w:rsid w:val="007449C3"/>
    <w:rsid w:val="0074505D"/>
    <w:rsid w:val="00745AF1"/>
    <w:rsid w:val="0075185F"/>
    <w:rsid w:val="0075609B"/>
    <w:rsid w:val="0075714C"/>
    <w:rsid w:val="00761D43"/>
    <w:rsid w:val="0076451E"/>
    <w:rsid w:val="0076633D"/>
    <w:rsid w:val="00772161"/>
    <w:rsid w:val="007726C3"/>
    <w:rsid w:val="007735E4"/>
    <w:rsid w:val="00774A88"/>
    <w:rsid w:val="00774CB2"/>
    <w:rsid w:val="007758FE"/>
    <w:rsid w:val="00777CF1"/>
    <w:rsid w:val="007807CD"/>
    <w:rsid w:val="00781451"/>
    <w:rsid w:val="007828D7"/>
    <w:rsid w:val="00783DF5"/>
    <w:rsid w:val="00784491"/>
    <w:rsid w:val="007860C3"/>
    <w:rsid w:val="007879B7"/>
    <w:rsid w:val="00787A5B"/>
    <w:rsid w:val="00791B45"/>
    <w:rsid w:val="00794669"/>
    <w:rsid w:val="007958D2"/>
    <w:rsid w:val="007B02AD"/>
    <w:rsid w:val="007B06BD"/>
    <w:rsid w:val="007B108E"/>
    <w:rsid w:val="007B134F"/>
    <w:rsid w:val="007B1385"/>
    <w:rsid w:val="007C3833"/>
    <w:rsid w:val="007C4A26"/>
    <w:rsid w:val="007C50D8"/>
    <w:rsid w:val="007C593E"/>
    <w:rsid w:val="007C5A4D"/>
    <w:rsid w:val="007D3ACE"/>
    <w:rsid w:val="007D5FA6"/>
    <w:rsid w:val="007D740F"/>
    <w:rsid w:val="007E0236"/>
    <w:rsid w:val="007E06D1"/>
    <w:rsid w:val="007E0A01"/>
    <w:rsid w:val="007E153A"/>
    <w:rsid w:val="007E57C7"/>
    <w:rsid w:val="007E6AA4"/>
    <w:rsid w:val="007F0A54"/>
    <w:rsid w:val="007F1C61"/>
    <w:rsid w:val="007F302C"/>
    <w:rsid w:val="007F4DE5"/>
    <w:rsid w:val="007F6FAD"/>
    <w:rsid w:val="00800971"/>
    <w:rsid w:val="0080148B"/>
    <w:rsid w:val="008023F6"/>
    <w:rsid w:val="008029F1"/>
    <w:rsid w:val="0080389F"/>
    <w:rsid w:val="008043AD"/>
    <w:rsid w:val="008102FD"/>
    <w:rsid w:val="0081084E"/>
    <w:rsid w:val="0081128F"/>
    <w:rsid w:val="008115A0"/>
    <w:rsid w:val="00811B83"/>
    <w:rsid w:val="008161C7"/>
    <w:rsid w:val="00826727"/>
    <w:rsid w:val="00826EDD"/>
    <w:rsid w:val="00832F06"/>
    <w:rsid w:val="0083529D"/>
    <w:rsid w:val="00836346"/>
    <w:rsid w:val="00840558"/>
    <w:rsid w:val="008521BE"/>
    <w:rsid w:val="00852625"/>
    <w:rsid w:val="0086089E"/>
    <w:rsid w:val="008622BF"/>
    <w:rsid w:val="00866320"/>
    <w:rsid w:val="00866D70"/>
    <w:rsid w:val="00867CA2"/>
    <w:rsid w:val="00867D88"/>
    <w:rsid w:val="00873D8E"/>
    <w:rsid w:val="0088201D"/>
    <w:rsid w:val="00882241"/>
    <w:rsid w:val="00883E9E"/>
    <w:rsid w:val="00884EB6"/>
    <w:rsid w:val="008859EF"/>
    <w:rsid w:val="00885ED3"/>
    <w:rsid w:val="00886904"/>
    <w:rsid w:val="008910B4"/>
    <w:rsid w:val="00892633"/>
    <w:rsid w:val="008A07B9"/>
    <w:rsid w:val="008A204D"/>
    <w:rsid w:val="008A3582"/>
    <w:rsid w:val="008A3A77"/>
    <w:rsid w:val="008A7894"/>
    <w:rsid w:val="008B2426"/>
    <w:rsid w:val="008B2CB3"/>
    <w:rsid w:val="008B65AF"/>
    <w:rsid w:val="008C0C03"/>
    <w:rsid w:val="008C275A"/>
    <w:rsid w:val="008C34B7"/>
    <w:rsid w:val="008C35FA"/>
    <w:rsid w:val="008D2080"/>
    <w:rsid w:val="008D544A"/>
    <w:rsid w:val="008E0AE0"/>
    <w:rsid w:val="008E13FF"/>
    <w:rsid w:val="008E363A"/>
    <w:rsid w:val="008E5894"/>
    <w:rsid w:val="008F2A30"/>
    <w:rsid w:val="008F490C"/>
    <w:rsid w:val="009006D9"/>
    <w:rsid w:val="00901596"/>
    <w:rsid w:val="00903794"/>
    <w:rsid w:val="00905168"/>
    <w:rsid w:val="00905847"/>
    <w:rsid w:val="00907BFE"/>
    <w:rsid w:val="00915528"/>
    <w:rsid w:val="00926789"/>
    <w:rsid w:val="009368AD"/>
    <w:rsid w:val="00937A2E"/>
    <w:rsid w:val="00941E45"/>
    <w:rsid w:val="00943BD5"/>
    <w:rsid w:val="00944A29"/>
    <w:rsid w:val="00945261"/>
    <w:rsid w:val="00952930"/>
    <w:rsid w:val="00952D21"/>
    <w:rsid w:val="009537DE"/>
    <w:rsid w:val="00953801"/>
    <w:rsid w:val="009549CE"/>
    <w:rsid w:val="00955D2D"/>
    <w:rsid w:val="0095625D"/>
    <w:rsid w:val="00957DB3"/>
    <w:rsid w:val="00965784"/>
    <w:rsid w:val="00975B27"/>
    <w:rsid w:val="009839D7"/>
    <w:rsid w:val="00984F00"/>
    <w:rsid w:val="00992040"/>
    <w:rsid w:val="009942DF"/>
    <w:rsid w:val="009961F1"/>
    <w:rsid w:val="00997110"/>
    <w:rsid w:val="009A0178"/>
    <w:rsid w:val="009A0284"/>
    <w:rsid w:val="009A7677"/>
    <w:rsid w:val="009B33EB"/>
    <w:rsid w:val="009B3C9F"/>
    <w:rsid w:val="009B4FB8"/>
    <w:rsid w:val="009B51E1"/>
    <w:rsid w:val="009B7B8B"/>
    <w:rsid w:val="009B7C01"/>
    <w:rsid w:val="009C01B8"/>
    <w:rsid w:val="009C251A"/>
    <w:rsid w:val="009C3D74"/>
    <w:rsid w:val="009C4061"/>
    <w:rsid w:val="009C7B43"/>
    <w:rsid w:val="009D4EEC"/>
    <w:rsid w:val="009D59E8"/>
    <w:rsid w:val="009D7271"/>
    <w:rsid w:val="009E346A"/>
    <w:rsid w:val="009E43FA"/>
    <w:rsid w:val="009F1407"/>
    <w:rsid w:val="009F1C41"/>
    <w:rsid w:val="009F2278"/>
    <w:rsid w:val="009F3D4B"/>
    <w:rsid w:val="009F468E"/>
    <w:rsid w:val="009F4BDA"/>
    <w:rsid w:val="009F5681"/>
    <w:rsid w:val="009F7E72"/>
    <w:rsid w:val="00A00138"/>
    <w:rsid w:val="00A029EB"/>
    <w:rsid w:val="00A06BC6"/>
    <w:rsid w:val="00A108EA"/>
    <w:rsid w:val="00A10A75"/>
    <w:rsid w:val="00A11184"/>
    <w:rsid w:val="00A14BAF"/>
    <w:rsid w:val="00A14D9F"/>
    <w:rsid w:val="00A14DA0"/>
    <w:rsid w:val="00A15A2E"/>
    <w:rsid w:val="00A17761"/>
    <w:rsid w:val="00A206D5"/>
    <w:rsid w:val="00A22756"/>
    <w:rsid w:val="00A243AA"/>
    <w:rsid w:val="00A245F4"/>
    <w:rsid w:val="00A259F0"/>
    <w:rsid w:val="00A3248C"/>
    <w:rsid w:val="00A34DDE"/>
    <w:rsid w:val="00A35AA7"/>
    <w:rsid w:val="00A4269E"/>
    <w:rsid w:val="00A51F29"/>
    <w:rsid w:val="00A5447C"/>
    <w:rsid w:val="00A622C2"/>
    <w:rsid w:val="00A62430"/>
    <w:rsid w:val="00A6370D"/>
    <w:rsid w:val="00A67B54"/>
    <w:rsid w:val="00A8391B"/>
    <w:rsid w:val="00A84517"/>
    <w:rsid w:val="00A854FA"/>
    <w:rsid w:val="00A85B1F"/>
    <w:rsid w:val="00A86558"/>
    <w:rsid w:val="00A90E0C"/>
    <w:rsid w:val="00A910E0"/>
    <w:rsid w:val="00A933B9"/>
    <w:rsid w:val="00A93A8C"/>
    <w:rsid w:val="00A96D4B"/>
    <w:rsid w:val="00A975F5"/>
    <w:rsid w:val="00A97B1B"/>
    <w:rsid w:val="00A97E50"/>
    <w:rsid w:val="00AB0F9C"/>
    <w:rsid w:val="00AB64D9"/>
    <w:rsid w:val="00AC1CE3"/>
    <w:rsid w:val="00AC2C14"/>
    <w:rsid w:val="00AC3CEA"/>
    <w:rsid w:val="00AD0500"/>
    <w:rsid w:val="00AD0AFB"/>
    <w:rsid w:val="00AD0BB6"/>
    <w:rsid w:val="00AD1FE4"/>
    <w:rsid w:val="00AD3D09"/>
    <w:rsid w:val="00AD42EE"/>
    <w:rsid w:val="00AD7E23"/>
    <w:rsid w:val="00AE0B85"/>
    <w:rsid w:val="00AE3BB4"/>
    <w:rsid w:val="00AE3E7B"/>
    <w:rsid w:val="00AF1D8F"/>
    <w:rsid w:val="00AF2C3C"/>
    <w:rsid w:val="00AF535E"/>
    <w:rsid w:val="00B00724"/>
    <w:rsid w:val="00B02009"/>
    <w:rsid w:val="00B03068"/>
    <w:rsid w:val="00B05F4E"/>
    <w:rsid w:val="00B07719"/>
    <w:rsid w:val="00B110E2"/>
    <w:rsid w:val="00B11928"/>
    <w:rsid w:val="00B14A77"/>
    <w:rsid w:val="00B2124A"/>
    <w:rsid w:val="00B22C94"/>
    <w:rsid w:val="00B23B12"/>
    <w:rsid w:val="00B273DE"/>
    <w:rsid w:val="00B339C4"/>
    <w:rsid w:val="00B3564E"/>
    <w:rsid w:val="00B36675"/>
    <w:rsid w:val="00B379AA"/>
    <w:rsid w:val="00B41F64"/>
    <w:rsid w:val="00B42E10"/>
    <w:rsid w:val="00B44143"/>
    <w:rsid w:val="00B44C30"/>
    <w:rsid w:val="00B47273"/>
    <w:rsid w:val="00B51D50"/>
    <w:rsid w:val="00B523FA"/>
    <w:rsid w:val="00B532C2"/>
    <w:rsid w:val="00B62D50"/>
    <w:rsid w:val="00B63C60"/>
    <w:rsid w:val="00B64158"/>
    <w:rsid w:val="00B70F6B"/>
    <w:rsid w:val="00B71BB7"/>
    <w:rsid w:val="00B72789"/>
    <w:rsid w:val="00B75868"/>
    <w:rsid w:val="00B81008"/>
    <w:rsid w:val="00B81BD4"/>
    <w:rsid w:val="00B831EB"/>
    <w:rsid w:val="00B85E33"/>
    <w:rsid w:val="00B86034"/>
    <w:rsid w:val="00B86415"/>
    <w:rsid w:val="00B86522"/>
    <w:rsid w:val="00B9065D"/>
    <w:rsid w:val="00B92188"/>
    <w:rsid w:val="00B93485"/>
    <w:rsid w:val="00B955F6"/>
    <w:rsid w:val="00BA1C08"/>
    <w:rsid w:val="00BA282F"/>
    <w:rsid w:val="00BA34B7"/>
    <w:rsid w:val="00BA3DFD"/>
    <w:rsid w:val="00BA57F1"/>
    <w:rsid w:val="00BA5A6F"/>
    <w:rsid w:val="00BB51C9"/>
    <w:rsid w:val="00BB5A26"/>
    <w:rsid w:val="00BB6907"/>
    <w:rsid w:val="00BB740C"/>
    <w:rsid w:val="00BC03F5"/>
    <w:rsid w:val="00BC2A7A"/>
    <w:rsid w:val="00BC3E29"/>
    <w:rsid w:val="00BC4922"/>
    <w:rsid w:val="00BC5B7C"/>
    <w:rsid w:val="00BD24F9"/>
    <w:rsid w:val="00BD4931"/>
    <w:rsid w:val="00BD5871"/>
    <w:rsid w:val="00BD5EA1"/>
    <w:rsid w:val="00BD6822"/>
    <w:rsid w:val="00BD739C"/>
    <w:rsid w:val="00BE07E0"/>
    <w:rsid w:val="00BE2E8B"/>
    <w:rsid w:val="00BE3483"/>
    <w:rsid w:val="00BE5C35"/>
    <w:rsid w:val="00BE7AFB"/>
    <w:rsid w:val="00BF1E75"/>
    <w:rsid w:val="00BF7308"/>
    <w:rsid w:val="00C038CC"/>
    <w:rsid w:val="00C04515"/>
    <w:rsid w:val="00C069FF"/>
    <w:rsid w:val="00C06DCF"/>
    <w:rsid w:val="00C1215B"/>
    <w:rsid w:val="00C12EF7"/>
    <w:rsid w:val="00C140E7"/>
    <w:rsid w:val="00C158CC"/>
    <w:rsid w:val="00C17B1A"/>
    <w:rsid w:val="00C20ADD"/>
    <w:rsid w:val="00C22325"/>
    <w:rsid w:val="00C23950"/>
    <w:rsid w:val="00C25F8A"/>
    <w:rsid w:val="00C27A56"/>
    <w:rsid w:val="00C31C15"/>
    <w:rsid w:val="00C31DF7"/>
    <w:rsid w:val="00C32430"/>
    <w:rsid w:val="00C361FA"/>
    <w:rsid w:val="00C44853"/>
    <w:rsid w:val="00C47068"/>
    <w:rsid w:val="00C5020D"/>
    <w:rsid w:val="00C505C8"/>
    <w:rsid w:val="00C5060C"/>
    <w:rsid w:val="00C56BBD"/>
    <w:rsid w:val="00C6048E"/>
    <w:rsid w:val="00C6176D"/>
    <w:rsid w:val="00C6260E"/>
    <w:rsid w:val="00C64281"/>
    <w:rsid w:val="00C677CA"/>
    <w:rsid w:val="00C732B5"/>
    <w:rsid w:val="00C77523"/>
    <w:rsid w:val="00C8100C"/>
    <w:rsid w:val="00C82044"/>
    <w:rsid w:val="00C83671"/>
    <w:rsid w:val="00C84F74"/>
    <w:rsid w:val="00C84F87"/>
    <w:rsid w:val="00C86D71"/>
    <w:rsid w:val="00C91231"/>
    <w:rsid w:val="00C91640"/>
    <w:rsid w:val="00C93C00"/>
    <w:rsid w:val="00C95E3A"/>
    <w:rsid w:val="00C966B4"/>
    <w:rsid w:val="00C969BB"/>
    <w:rsid w:val="00C97AE5"/>
    <w:rsid w:val="00CA0305"/>
    <w:rsid w:val="00CA09D2"/>
    <w:rsid w:val="00CA1AEA"/>
    <w:rsid w:val="00CA37A7"/>
    <w:rsid w:val="00CA3E49"/>
    <w:rsid w:val="00CA4364"/>
    <w:rsid w:val="00CA47F5"/>
    <w:rsid w:val="00CA573B"/>
    <w:rsid w:val="00CA780B"/>
    <w:rsid w:val="00CB2598"/>
    <w:rsid w:val="00CB2D25"/>
    <w:rsid w:val="00CB4FC9"/>
    <w:rsid w:val="00CC07E8"/>
    <w:rsid w:val="00CC34F2"/>
    <w:rsid w:val="00CC54CA"/>
    <w:rsid w:val="00CD2B2C"/>
    <w:rsid w:val="00CD40EF"/>
    <w:rsid w:val="00CD45C0"/>
    <w:rsid w:val="00CD56A8"/>
    <w:rsid w:val="00CD7491"/>
    <w:rsid w:val="00CE32DD"/>
    <w:rsid w:val="00CE42B5"/>
    <w:rsid w:val="00CE5449"/>
    <w:rsid w:val="00CE5FF5"/>
    <w:rsid w:val="00CF1D7B"/>
    <w:rsid w:val="00CF1EB0"/>
    <w:rsid w:val="00CF2CE6"/>
    <w:rsid w:val="00CF4783"/>
    <w:rsid w:val="00CF52F8"/>
    <w:rsid w:val="00D0057D"/>
    <w:rsid w:val="00D01184"/>
    <w:rsid w:val="00D01F25"/>
    <w:rsid w:val="00D03588"/>
    <w:rsid w:val="00D03FFF"/>
    <w:rsid w:val="00D04BA9"/>
    <w:rsid w:val="00D05C81"/>
    <w:rsid w:val="00D0688C"/>
    <w:rsid w:val="00D1278E"/>
    <w:rsid w:val="00D13A8D"/>
    <w:rsid w:val="00D2127D"/>
    <w:rsid w:val="00D2448E"/>
    <w:rsid w:val="00D25088"/>
    <w:rsid w:val="00D2631D"/>
    <w:rsid w:val="00D32D8E"/>
    <w:rsid w:val="00D33DF0"/>
    <w:rsid w:val="00D33E0B"/>
    <w:rsid w:val="00D34210"/>
    <w:rsid w:val="00D342F2"/>
    <w:rsid w:val="00D3583B"/>
    <w:rsid w:val="00D36828"/>
    <w:rsid w:val="00D379A8"/>
    <w:rsid w:val="00D40A20"/>
    <w:rsid w:val="00D42E74"/>
    <w:rsid w:val="00D450B4"/>
    <w:rsid w:val="00D46178"/>
    <w:rsid w:val="00D47359"/>
    <w:rsid w:val="00D50101"/>
    <w:rsid w:val="00D510EF"/>
    <w:rsid w:val="00D514EF"/>
    <w:rsid w:val="00D52C57"/>
    <w:rsid w:val="00D52D04"/>
    <w:rsid w:val="00D54ED0"/>
    <w:rsid w:val="00D55009"/>
    <w:rsid w:val="00D603C0"/>
    <w:rsid w:val="00D608AE"/>
    <w:rsid w:val="00D6238D"/>
    <w:rsid w:val="00D62ED5"/>
    <w:rsid w:val="00D65CD6"/>
    <w:rsid w:val="00D7060F"/>
    <w:rsid w:val="00D72400"/>
    <w:rsid w:val="00D73002"/>
    <w:rsid w:val="00D775B1"/>
    <w:rsid w:val="00D8002E"/>
    <w:rsid w:val="00D8383D"/>
    <w:rsid w:val="00D924A9"/>
    <w:rsid w:val="00D94842"/>
    <w:rsid w:val="00D97C78"/>
    <w:rsid w:val="00DA0584"/>
    <w:rsid w:val="00DA3C9A"/>
    <w:rsid w:val="00DA6DFC"/>
    <w:rsid w:val="00DA7EE3"/>
    <w:rsid w:val="00DB1D7F"/>
    <w:rsid w:val="00DB4294"/>
    <w:rsid w:val="00DB7267"/>
    <w:rsid w:val="00DC4B25"/>
    <w:rsid w:val="00DC7DCE"/>
    <w:rsid w:val="00DD0FB6"/>
    <w:rsid w:val="00DD3452"/>
    <w:rsid w:val="00DD41D6"/>
    <w:rsid w:val="00DD5813"/>
    <w:rsid w:val="00DD6117"/>
    <w:rsid w:val="00DD65AB"/>
    <w:rsid w:val="00DD6DBC"/>
    <w:rsid w:val="00DE09BE"/>
    <w:rsid w:val="00DE55D4"/>
    <w:rsid w:val="00DE5F13"/>
    <w:rsid w:val="00DF16CA"/>
    <w:rsid w:val="00DF4144"/>
    <w:rsid w:val="00DF487B"/>
    <w:rsid w:val="00DF5BD0"/>
    <w:rsid w:val="00DF603C"/>
    <w:rsid w:val="00DF6967"/>
    <w:rsid w:val="00E01284"/>
    <w:rsid w:val="00E0602F"/>
    <w:rsid w:val="00E10613"/>
    <w:rsid w:val="00E10A4F"/>
    <w:rsid w:val="00E13B65"/>
    <w:rsid w:val="00E15946"/>
    <w:rsid w:val="00E166BD"/>
    <w:rsid w:val="00E16F4F"/>
    <w:rsid w:val="00E17A71"/>
    <w:rsid w:val="00E2088D"/>
    <w:rsid w:val="00E21946"/>
    <w:rsid w:val="00E232E4"/>
    <w:rsid w:val="00E30A15"/>
    <w:rsid w:val="00E322A3"/>
    <w:rsid w:val="00E3279F"/>
    <w:rsid w:val="00E5119E"/>
    <w:rsid w:val="00E52DE5"/>
    <w:rsid w:val="00E53C49"/>
    <w:rsid w:val="00E54F46"/>
    <w:rsid w:val="00E554B4"/>
    <w:rsid w:val="00E566DC"/>
    <w:rsid w:val="00E56D86"/>
    <w:rsid w:val="00E60039"/>
    <w:rsid w:val="00E62AC9"/>
    <w:rsid w:val="00E667B1"/>
    <w:rsid w:val="00E71032"/>
    <w:rsid w:val="00E73068"/>
    <w:rsid w:val="00E75F34"/>
    <w:rsid w:val="00E81903"/>
    <w:rsid w:val="00E82DC6"/>
    <w:rsid w:val="00E835C6"/>
    <w:rsid w:val="00E85028"/>
    <w:rsid w:val="00E87429"/>
    <w:rsid w:val="00E90B39"/>
    <w:rsid w:val="00E91B3D"/>
    <w:rsid w:val="00E92111"/>
    <w:rsid w:val="00E9375A"/>
    <w:rsid w:val="00E93FC9"/>
    <w:rsid w:val="00E9582E"/>
    <w:rsid w:val="00EA2281"/>
    <w:rsid w:val="00EA3A3A"/>
    <w:rsid w:val="00EA40F8"/>
    <w:rsid w:val="00EA6773"/>
    <w:rsid w:val="00EB2DC3"/>
    <w:rsid w:val="00EB36D7"/>
    <w:rsid w:val="00EB5110"/>
    <w:rsid w:val="00EB722E"/>
    <w:rsid w:val="00EC043F"/>
    <w:rsid w:val="00EC54C0"/>
    <w:rsid w:val="00ED1CEE"/>
    <w:rsid w:val="00EE04A8"/>
    <w:rsid w:val="00EE113E"/>
    <w:rsid w:val="00EE3131"/>
    <w:rsid w:val="00EE39B7"/>
    <w:rsid w:val="00EE4A99"/>
    <w:rsid w:val="00EE7AA1"/>
    <w:rsid w:val="00EF0B3A"/>
    <w:rsid w:val="00EF288B"/>
    <w:rsid w:val="00EF3334"/>
    <w:rsid w:val="00EF4C4E"/>
    <w:rsid w:val="00EF58C4"/>
    <w:rsid w:val="00EF67C6"/>
    <w:rsid w:val="00EF7B89"/>
    <w:rsid w:val="00F00F1E"/>
    <w:rsid w:val="00F00F77"/>
    <w:rsid w:val="00F026D7"/>
    <w:rsid w:val="00F02770"/>
    <w:rsid w:val="00F04DB9"/>
    <w:rsid w:val="00F15060"/>
    <w:rsid w:val="00F1592C"/>
    <w:rsid w:val="00F215C2"/>
    <w:rsid w:val="00F22016"/>
    <w:rsid w:val="00F26777"/>
    <w:rsid w:val="00F27D6A"/>
    <w:rsid w:val="00F30F5F"/>
    <w:rsid w:val="00F326BD"/>
    <w:rsid w:val="00F32D61"/>
    <w:rsid w:val="00F3320D"/>
    <w:rsid w:val="00F37133"/>
    <w:rsid w:val="00F378CA"/>
    <w:rsid w:val="00F408F9"/>
    <w:rsid w:val="00F40DAE"/>
    <w:rsid w:val="00F42122"/>
    <w:rsid w:val="00F439E4"/>
    <w:rsid w:val="00F43B6E"/>
    <w:rsid w:val="00F54B21"/>
    <w:rsid w:val="00F65D39"/>
    <w:rsid w:val="00F660EB"/>
    <w:rsid w:val="00F74A24"/>
    <w:rsid w:val="00F76709"/>
    <w:rsid w:val="00F76AE2"/>
    <w:rsid w:val="00F77066"/>
    <w:rsid w:val="00F81CD1"/>
    <w:rsid w:val="00F8388B"/>
    <w:rsid w:val="00F86FFC"/>
    <w:rsid w:val="00F91637"/>
    <w:rsid w:val="00F92AD7"/>
    <w:rsid w:val="00F9491D"/>
    <w:rsid w:val="00F9507B"/>
    <w:rsid w:val="00FA19D6"/>
    <w:rsid w:val="00FA1AD6"/>
    <w:rsid w:val="00FA237A"/>
    <w:rsid w:val="00FA2DDC"/>
    <w:rsid w:val="00FA62F8"/>
    <w:rsid w:val="00FB11EE"/>
    <w:rsid w:val="00FB35B8"/>
    <w:rsid w:val="00FC11B2"/>
    <w:rsid w:val="00FC13CE"/>
    <w:rsid w:val="00FC2C32"/>
    <w:rsid w:val="00FC642C"/>
    <w:rsid w:val="00FD0EE8"/>
    <w:rsid w:val="00FD12EE"/>
    <w:rsid w:val="00FD3CA8"/>
    <w:rsid w:val="00FD3D22"/>
    <w:rsid w:val="00FD4136"/>
    <w:rsid w:val="00FD494C"/>
    <w:rsid w:val="00FD5DA7"/>
    <w:rsid w:val="00FD5E51"/>
    <w:rsid w:val="00FE28C3"/>
    <w:rsid w:val="00FE7531"/>
    <w:rsid w:val="00FF1DAF"/>
    <w:rsid w:val="00FF4FF5"/>
    <w:rsid w:val="00FF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8A5130"/>
  <w15:docId w15:val="{D04BD583-D9B9-4FF1-81E6-7DCE4B3B1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8C3"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0ADD"/>
    <w:pPr>
      <w:keepNext/>
      <w:keepLines/>
      <w:spacing w:after="0"/>
      <w:outlineLvl w:val="2"/>
    </w:pPr>
    <w:rPr>
      <w:rFonts w:asciiTheme="majorHAnsi" w:eastAsiaTheme="majorEastAsia" w:hAnsiTheme="majorHAnsi" w:cstheme="majorBidi"/>
      <w:color w:val="234824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pPr>
      <w:spacing w:after="240"/>
      <w:jc w:val="center"/>
    </w:pPr>
    <w:rPr>
      <w:color w:val="356D36" w:themeColor="accent1" w:themeShade="BF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98"/>
    <w:qFormat/>
    <w:pPr>
      <w:spacing w:before="0" w:after="0"/>
    </w:pPr>
  </w:style>
  <w:style w:type="paragraph" w:customStyle="1" w:styleId="Notes">
    <w:name w:val="Notes"/>
    <w:basedOn w:val="Normal"/>
    <w:uiPriority w:val="10"/>
    <w:qFormat/>
    <w:pPr>
      <w:spacing w:before="60" w:after="60" w:line="276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LightShading-Accent1">
    <w:name w:val="Light Shading Accent 1"/>
    <w:basedOn w:val="TableNormal"/>
    <w:uiPriority w:val="60"/>
    <w:pPr>
      <w:spacing w:before="0" w:after="0"/>
    </w:pPr>
    <w:rPr>
      <w:color w:val="356D36" w:themeColor="accent1" w:themeShade="BF"/>
    </w:rPr>
    <w:tblPr>
      <w:tblStyleRowBandSize w:val="1"/>
      <w:tblStyleColBandSize w:val="1"/>
      <w:tblBorders>
        <w:top w:val="single" w:sz="8" w:space="0" w:color="479249" w:themeColor="accent1"/>
        <w:bottom w:val="single" w:sz="8" w:space="0" w:color="4792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</w:style>
  <w:style w:type="table" w:customStyle="1" w:styleId="Calendar-Accent1">
    <w:name w:val="Calendar - Accent 1"/>
    <w:basedOn w:val="TableNormal"/>
    <w:uiPriority w:val="99"/>
    <w:pPr>
      <w:spacing w:before="0" w:after="0"/>
    </w:pPr>
    <w:tblPr>
      <w:tblStyleRowBandSize w:val="1"/>
      <w:tblBorders>
        <w:top w:val="single" w:sz="4" w:space="0" w:color="88C589" w:themeColor="accent1" w:themeTint="99"/>
        <w:left w:val="single" w:sz="4" w:space="0" w:color="88C589" w:themeColor="accent1" w:themeTint="99"/>
        <w:bottom w:val="single" w:sz="4" w:space="0" w:color="88C589" w:themeColor="accent1" w:themeTint="99"/>
        <w:right w:val="single" w:sz="4" w:space="0" w:color="88C589" w:themeColor="accent1" w:themeTint="99"/>
        <w:insideH w:val="single" w:sz="4" w:space="0" w:color="88C589" w:themeColor="accent1" w:themeTint="99"/>
        <w:insideV w:val="single" w:sz="4" w:space="0" w:color="88C589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88C589" w:themeColor="accent1" w:themeTint="99"/>
          <w:bottom w:val="nil"/>
          <w:right w:val="single" w:sz="4" w:space="0" w:color="88C589" w:themeColor="accent1" w:themeTint="99"/>
          <w:insideH w:val="nil"/>
          <w:insideV w:val="nil"/>
          <w:tl2br w:val="nil"/>
          <w:tr2bl w:val="nil"/>
        </w:tcBorders>
        <w:shd w:val="clear" w:color="auto" w:fill="479249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Pr>
      <w:b w:val="0"/>
      <w:color w:val="234924" w:themeColor="accent1" w:themeShade="80"/>
      <w:sz w:val="84"/>
    </w:rPr>
  </w:style>
  <w:style w:type="table" w:styleId="LightShading">
    <w:name w:val="Light Shading"/>
    <w:basedOn w:val="Table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styleId="Strong">
    <w:name w:val="Strong"/>
    <w:basedOn w:val="DefaultParagraphFont"/>
    <w:uiPriority w:val="22"/>
    <w:qFormat/>
    <w:rsid w:val="00E166B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20ADD"/>
    <w:rPr>
      <w:rFonts w:asciiTheme="majorHAnsi" w:eastAsiaTheme="majorEastAsia" w:hAnsiTheme="majorHAnsi" w:cstheme="majorBidi"/>
      <w:color w:val="234824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029EB"/>
    <w:rPr>
      <w:color w:val="0000FF"/>
      <w:u w:val="single"/>
    </w:rPr>
  </w:style>
  <w:style w:type="paragraph" w:styleId="ListParagraph">
    <w:name w:val="List Paragraph"/>
    <w:basedOn w:val="Normal"/>
    <w:uiPriority w:val="34"/>
    <w:semiHidden/>
    <w:rsid w:val="007C4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dams\AppData\Roaming\Microsoft\Templates\Family%20photo%20calendar%20(any%20year).dotm" TargetMode="External"/></Relationships>
</file>

<file path=word/theme/theme1.xml><?xml version="1.0" encoding="utf-8"?>
<a:theme xmlns:a="http://schemas.openxmlformats.org/drawingml/2006/main" name="Calendar">
  <a:themeElements>
    <a:clrScheme name="New Calendar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479249"/>
      </a:accent1>
      <a:accent2>
        <a:srgbClr val="3691AA"/>
      </a:accent2>
      <a:accent3>
        <a:srgbClr val="E66C7D"/>
      </a:accent3>
      <a:accent4>
        <a:srgbClr val="EEAB02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5D8E7-9AFE-45CB-AE87-B9D7A9A2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photo calendar (any year)</Template>
  <TotalTime>1281</TotalTime>
  <Pages>1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rodriguez</dc:creator>
  <cp:keywords/>
  <dc:description/>
  <cp:lastModifiedBy>Lotsy Simon</cp:lastModifiedBy>
  <cp:revision>42</cp:revision>
  <cp:lastPrinted>2024-02-29T15:54:00Z</cp:lastPrinted>
  <dcterms:created xsi:type="dcterms:W3CDTF">2024-02-27T20:39:00Z</dcterms:created>
  <dcterms:modified xsi:type="dcterms:W3CDTF">2024-02-29T15:54:00Z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2018-05-07T08:58:51.2443205Z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